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0718" w14:textId="2E0E5819" w:rsidR="00FF1FC0" w:rsidRPr="0095119F" w:rsidRDefault="00626A45" w:rsidP="002835BD">
      <w:pPr>
        <w:rPr>
          <w:rFonts w:ascii="Open Sans" w:hAnsi="Open Sans" w:cs="Open Sans"/>
        </w:rPr>
      </w:pPr>
      <w:bookmarkStart w:id="0" w:name="bmTitel"/>
      <w:r w:rsidRPr="0095119F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4C62CEE" wp14:editId="773214A2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1892411" cy="523875"/>
                <wp:effectExtent l="0" t="0" r="12700" b="9525"/>
                <wp:wrapNone/>
                <wp:docPr id="169635075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411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B5E76" w14:textId="6067DA1C" w:rsidR="00292882" w:rsidRPr="0097717A" w:rsidRDefault="00626A45" w:rsidP="00741B3D">
                            <w:pPr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11275E"/>
                                <w:sz w:val="40"/>
                                <w:szCs w:val="40"/>
                              </w:rPr>
                            </w:pPr>
                            <w:r w:rsidRPr="0097717A"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11275E"/>
                                <w:sz w:val="40"/>
                                <w:szCs w:val="40"/>
                              </w:rPr>
                              <w:t xml:space="preserve">Nieuwsbrief </w:t>
                            </w:r>
                            <w:r w:rsidR="007E2857"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11275E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62CE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7.8pt;margin-top:-8.5pt;width:149pt;height:41.2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" filled="f" stroked="f">
                <v:textbox inset="0,0,0,0">
                  <w:txbxContent>
                    <w:p w14:paraId="5FEB5E76" w14:textId="6067DA1C" w:rsidR="00292882" w:rsidRPr="0097717A" w:rsidRDefault="00626A45" w:rsidP="00741B3D">
                      <w:pPr>
                        <w:rPr>
                          <w:rFonts w:ascii="Open Sans SemiBold" w:hAnsi="Open Sans SemiBold" w:cs="Open Sans SemiBold"/>
                          <w:b/>
                          <w:bCs/>
                          <w:color w:val="11275E"/>
                          <w:sz w:val="40"/>
                          <w:szCs w:val="40"/>
                        </w:rPr>
                      </w:pPr>
                      <w:r w:rsidRPr="0097717A">
                        <w:rPr>
                          <w:rFonts w:ascii="Open Sans SemiBold" w:hAnsi="Open Sans SemiBold" w:cs="Open Sans SemiBold"/>
                          <w:b/>
                          <w:bCs/>
                          <w:color w:val="11275E"/>
                          <w:sz w:val="40"/>
                          <w:szCs w:val="40"/>
                        </w:rPr>
                        <w:t xml:space="preserve">Nieuwsbrief </w:t>
                      </w:r>
                      <w:r w:rsidR="007E2857">
                        <w:rPr>
                          <w:rFonts w:ascii="Open Sans SemiBold" w:hAnsi="Open Sans SemiBold" w:cs="Open Sans SemiBold"/>
                          <w:b/>
                          <w:bCs/>
                          <w:color w:val="11275E"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E09CC2" w14:textId="47B3C58E" w:rsidR="00841A35" w:rsidRPr="0095119F" w:rsidRDefault="00046E56" w:rsidP="001274F6">
      <w:pPr>
        <w:pStyle w:val="Koptekst"/>
        <w:rPr>
          <w:rFonts w:eastAsiaTheme="majorEastAsia"/>
        </w:rPr>
      </w:pPr>
      <w:bookmarkStart w:id="1" w:name="bmStartTekst"/>
      <w:bookmarkEnd w:id="0"/>
      <w:r w:rsidRPr="002A0FDC">
        <w:rPr>
          <w:rFonts w:eastAsiaTheme="majorEastAsia"/>
          <w:noProof/>
        </w:rPr>
        <mc:AlternateContent>
          <mc:Choice Requires="wps">
            <w:drawing>
              <wp:anchor distT="45720" distB="45720" distL="114300" distR="114300" simplePos="0" relativeHeight="251712520" behindDoc="1" locked="0" layoutInCell="1" allowOverlap="1" wp14:anchorId="4EC78E1C" wp14:editId="56AEB100">
                <wp:simplePos x="0" y="0"/>
                <wp:positionH relativeFrom="margin">
                  <wp:align>left</wp:align>
                </wp:positionH>
                <wp:positionV relativeFrom="paragraph">
                  <wp:posOffset>145415</wp:posOffset>
                </wp:positionV>
                <wp:extent cx="2360930" cy="1404620"/>
                <wp:effectExtent l="0" t="0" r="0" b="0"/>
                <wp:wrapThrough wrapText="bothSides">
                  <wp:wrapPolygon edited="0">
                    <wp:start x="463" y="0"/>
                    <wp:lineTo x="463" y="20529"/>
                    <wp:lineTo x="21008" y="20529"/>
                    <wp:lineTo x="21008" y="0"/>
                    <wp:lineTo x="463" y="0"/>
                  </wp:wrapPolygon>
                </wp:wrapThrough>
                <wp:docPr id="7741924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7C25A" w14:textId="77777777" w:rsidR="00046E56" w:rsidRDefault="00046E56" w:rsidP="00046E56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  <w:r w:rsidRPr="002A0FDC">
                              <w:rPr>
                                <w:rFonts w:ascii="Open Sans" w:hAnsi="Open Sans" w:cs="Open Sans"/>
                              </w:rPr>
                              <w:t xml:space="preserve">Aan de bewoner(s) van </w:t>
                            </w:r>
                          </w:p>
                          <w:p w14:paraId="2077BBC8" w14:textId="7B92B157" w:rsidR="00046E56" w:rsidRPr="002A0FDC" w:rsidRDefault="00046E56" w:rsidP="00046E56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  <w:r w:rsidRPr="00046E56">
                              <w:rPr>
                                <w:rFonts w:ascii="Open Sans" w:hAnsi="Open Sans" w:cs="Open Sans"/>
                              </w:rPr>
                              <w:t xml:space="preserve">Oude </w:t>
                            </w:r>
                            <w:proofErr w:type="spellStart"/>
                            <w:r w:rsidRPr="00046E56">
                              <w:rPr>
                                <w:rFonts w:ascii="Open Sans" w:hAnsi="Open Sans" w:cs="Open Sans"/>
                              </w:rPr>
                              <w:t>Dukenburgseweg</w:t>
                            </w:r>
                            <w:proofErr w:type="spellEnd"/>
                            <w:r w:rsidRPr="00046E56">
                              <w:rPr>
                                <w:rFonts w:ascii="Open Sans" w:hAnsi="Open Sans" w:cs="Open Sans"/>
                              </w:rPr>
                              <w:t xml:space="preserve"> 101</w:t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r w:rsidR="003E0721">
                              <w:rPr>
                                <w:rFonts w:ascii="Open Sans" w:hAnsi="Open Sans" w:cs="Open Sans"/>
                              </w:rPr>
                              <w:t>–</w:t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t xml:space="preserve"> 1209</w:t>
                            </w:r>
                            <w:r w:rsidR="003E0721">
                              <w:rPr>
                                <w:rFonts w:ascii="Open Sans" w:hAnsi="Open Sans" w:cs="Open Sans"/>
                              </w:rPr>
                              <w:t xml:space="preserve"> Nijmegen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C78E1C" id="Tekstvak 2" o:spid="_x0000_s1027" type="#_x0000_t202" style="position:absolute;margin-left:0;margin-top:11.45pt;width:185.9pt;height:110.6pt;z-index:-251603960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" filled="f" stroked="f">
                <v:textbox style="mso-fit-shape-to-text:t">
                  <w:txbxContent>
                    <w:p w14:paraId="0EC7C25A" w14:textId="77777777" w:rsidR="00046E56" w:rsidRDefault="00046E56" w:rsidP="00046E56">
                      <w:pPr>
                        <w:rPr>
                          <w:rFonts w:ascii="Open Sans" w:hAnsi="Open Sans" w:cs="Open Sans"/>
                        </w:rPr>
                      </w:pPr>
                      <w:r w:rsidRPr="002A0FDC">
                        <w:rPr>
                          <w:rFonts w:ascii="Open Sans" w:hAnsi="Open Sans" w:cs="Open Sans"/>
                        </w:rPr>
                        <w:t xml:space="preserve">Aan de bewoner(s) van </w:t>
                      </w:r>
                    </w:p>
                    <w:p w14:paraId="2077BBC8" w14:textId="7B92B157" w:rsidR="00046E56" w:rsidRPr="002A0FDC" w:rsidRDefault="00046E56" w:rsidP="00046E56">
                      <w:pPr>
                        <w:rPr>
                          <w:rFonts w:ascii="Open Sans" w:hAnsi="Open Sans" w:cs="Open Sans"/>
                        </w:rPr>
                      </w:pPr>
                      <w:r w:rsidRPr="00046E56">
                        <w:rPr>
                          <w:rFonts w:ascii="Open Sans" w:hAnsi="Open Sans" w:cs="Open Sans"/>
                        </w:rPr>
                        <w:t xml:space="preserve">Oude </w:t>
                      </w:r>
                      <w:proofErr w:type="spellStart"/>
                      <w:r w:rsidRPr="00046E56">
                        <w:rPr>
                          <w:rFonts w:ascii="Open Sans" w:hAnsi="Open Sans" w:cs="Open Sans"/>
                        </w:rPr>
                        <w:t>Dukenburgseweg</w:t>
                      </w:r>
                      <w:proofErr w:type="spellEnd"/>
                      <w:r w:rsidRPr="00046E56">
                        <w:rPr>
                          <w:rFonts w:ascii="Open Sans" w:hAnsi="Open Sans" w:cs="Open Sans"/>
                        </w:rPr>
                        <w:t xml:space="preserve"> 101</w:t>
                      </w:r>
                      <w:r>
                        <w:rPr>
                          <w:rFonts w:ascii="Open Sans" w:hAnsi="Open Sans" w:cs="Open Sans"/>
                        </w:rPr>
                        <w:t xml:space="preserve"> </w:t>
                      </w:r>
                      <w:r w:rsidR="003E0721">
                        <w:rPr>
                          <w:rFonts w:ascii="Open Sans" w:hAnsi="Open Sans" w:cs="Open Sans"/>
                        </w:rPr>
                        <w:t>–</w:t>
                      </w:r>
                      <w:r>
                        <w:rPr>
                          <w:rFonts w:ascii="Open Sans" w:hAnsi="Open Sans" w:cs="Open Sans"/>
                        </w:rPr>
                        <w:t xml:space="preserve"> 1209</w:t>
                      </w:r>
                      <w:r w:rsidR="003E0721">
                        <w:rPr>
                          <w:rFonts w:ascii="Open Sans" w:hAnsi="Open Sans" w:cs="Open Sans"/>
                        </w:rPr>
                        <w:t xml:space="preserve"> Nijmegen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06EA8643" w14:textId="3157667E" w:rsidR="00841A35" w:rsidRPr="0095119F" w:rsidRDefault="00841A35" w:rsidP="001274F6">
      <w:pPr>
        <w:pStyle w:val="Koptekst"/>
        <w:rPr>
          <w:rFonts w:eastAsiaTheme="majorEastAsia"/>
        </w:rPr>
      </w:pPr>
    </w:p>
    <w:p w14:paraId="6E2D6C43" w14:textId="32D24527" w:rsidR="003C20AD" w:rsidRPr="0095119F" w:rsidRDefault="003C20AD" w:rsidP="001274F6">
      <w:pPr>
        <w:pStyle w:val="Koptekst"/>
        <w:rPr>
          <w:rFonts w:eastAsiaTheme="majorEastAsia"/>
        </w:rPr>
      </w:pPr>
    </w:p>
    <w:p w14:paraId="5F9F41D2" w14:textId="7E504A32" w:rsidR="00424A05" w:rsidRPr="0095119F" w:rsidRDefault="002C7D39" w:rsidP="001274F6">
      <w:pPr>
        <w:pStyle w:val="Koptekst"/>
        <w:rPr>
          <w:rFonts w:eastAsiaTheme="majorEastAsia"/>
          <w:sz w:val="18"/>
          <w:szCs w:val="18"/>
        </w:rPr>
      </w:pPr>
      <w:r w:rsidRPr="007C2B28">
        <w:rPr>
          <w:noProof/>
        </w:rPr>
        <w:drawing>
          <wp:anchor distT="0" distB="0" distL="114300" distR="114300" simplePos="0" relativeHeight="251658242" behindDoc="1" locked="0" layoutInCell="1" allowOverlap="1" wp14:anchorId="2E5F9E6F" wp14:editId="20FED8C9">
            <wp:simplePos x="0" y="0"/>
            <wp:positionH relativeFrom="column">
              <wp:posOffset>5202555</wp:posOffset>
            </wp:positionH>
            <wp:positionV relativeFrom="paragraph">
              <wp:posOffset>29845</wp:posOffset>
            </wp:positionV>
            <wp:extent cx="726786" cy="749300"/>
            <wp:effectExtent l="0" t="0" r="0" b="0"/>
            <wp:wrapNone/>
            <wp:docPr id="1461930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93041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6786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CFC50" w14:textId="5E29B311" w:rsidR="00220E7B" w:rsidRPr="0095119F" w:rsidRDefault="00220E7B" w:rsidP="001274F6">
      <w:pPr>
        <w:pStyle w:val="Koptekst"/>
        <w:rPr>
          <w:rFonts w:eastAsiaTheme="majorEastAsia"/>
        </w:rPr>
      </w:pPr>
    </w:p>
    <w:p w14:paraId="3C10E12A" w14:textId="1C162508" w:rsidR="00C03DF8" w:rsidRDefault="00C03DF8" w:rsidP="001274F6">
      <w:pPr>
        <w:pStyle w:val="Koptekst"/>
        <w:rPr>
          <w:rFonts w:eastAsiaTheme="majorEastAsia"/>
          <w:noProof/>
        </w:rPr>
      </w:pPr>
    </w:p>
    <w:p w14:paraId="184F03FC" w14:textId="02EECEAC" w:rsidR="00C03DF8" w:rsidRDefault="00C03DF8" w:rsidP="001274F6">
      <w:pPr>
        <w:pStyle w:val="Koptekst"/>
        <w:rPr>
          <w:rFonts w:eastAsiaTheme="majorEastAsia"/>
          <w:noProof/>
        </w:rPr>
      </w:pPr>
    </w:p>
    <w:p w14:paraId="6243B1BE" w14:textId="6BC062BB" w:rsidR="00C03DF8" w:rsidRDefault="00C03DF8" w:rsidP="001274F6">
      <w:pPr>
        <w:pStyle w:val="Koptekst"/>
        <w:rPr>
          <w:rFonts w:eastAsiaTheme="majorEastAsia"/>
          <w:noProof/>
        </w:rPr>
      </w:pPr>
    </w:p>
    <w:p w14:paraId="126BF23D" w14:textId="1A34EE6C" w:rsidR="00741B3D" w:rsidRDefault="00DD6BF2" w:rsidP="001274F6">
      <w:pPr>
        <w:pStyle w:val="Koptekst"/>
        <w:rPr>
          <w:rFonts w:eastAsiaTheme="majorEastAsia"/>
        </w:rPr>
      </w:pPr>
      <w:r w:rsidRPr="001274F6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409E90" wp14:editId="773212E4">
                <wp:simplePos x="0" y="0"/>
                <wp:positionH relativeFrom="column">
                  <wp:posOffset>54610</wp:posOffset>
                </wp:positionH>
                <wp:positionV relativeFrom="paragraph">
                  <wp:posOffset>200660</wp:posOffset>
                </wp:positionV>
                <wp:extent cx="6655435" cy="552450"/>
                <wp:effectExtent l="0" t="0" r="12065" b="0"/>
                <wp:wrapTopAndBottom/>
                <wp:docPr id="20349674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43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41E84" w14:textId="34C22677" w:rsidR="002A5D36" w:rsidRPr="00BC5594" w:rsidRDefault="002A5D36" w:rsidP="002A5D36">
                            <w:pPr>
                              <w:pStyle w:val="TitelnieuwsbriefHAH"/>
                              <w:spacing w:line="640" w:lineRule="exact"/>
                              <w:rPr>
                                <w:rFonts w:ascii="Open Sans" w:hAnsi="Open Sans" w:cs="Open Sans"/>
                                <w:bCs/>
                                <w:color w:val="11275E" w:themeColor="text2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Cs/>
                                <w:color w:val="11275E" w:themeColor="text2"/>
                                <w:sz w:val="56"/>
                                <w:szCs w:val="56"/>
                              </w:rPr>
                              <w:t xml:space="preserve">Nieuwsbrief </w:t>
                            </w:r>
                            <w:proofErr w:type="spellStart"/>
                            <w:r w:rsidR="000E77D3">
                              <w:rPr>
                                <w:rFonts w:ascii="Open Sans" w:hAnsi="Open Sans" w:cs="Open Sans"/>
                                <w:bCs/>
                                <w:color w:val="11275E" w:themeColor="text2"/>
                                <w:sz w:val="56"/>
                                <w:szCs w:val="56"/>
                              </w:rPr>
                              <w:t>Leuvensehof</w:t>
                            </w:r>
                            <w:proofErr w:type="spellEnd"/>
                          </w:p>
                          <w:p w14:paraId="3423819B" w14:textId="381C89ED" w:rsidR="001274F6" w:rsidRPr="00741B3D" w:rsidRDefault="001274F6" w:rsidP="00741B3D">
                            <w:pPr>
                              <w:pStyle w:val="TitelnieuwsbriefHAH"/>
                              <w:spacing w:line="640" w:lineRule="exact"/>
                              <w:rPr>
                                <w:rFonts w:ascii="Open Sans" w:hAnsi="Open Sans" w:cs="Open Sans"/>
                                <w:bCs/>
                                <w:color w:val="11275E" w:themeColor="text2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09E90" id="Text Box 2" o:spid="_x0000_s1028" type="#_x0000_t202" style="position:absolute;margin-left:4.3pt;margin-top:15.8pt;width:524.0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" filled="f" stroked="f">
                <v:textbox inset="0,0,0,0">
                  <w:txbxContent>
                    <w:p w14:paraId="39E41E84" w14:textId="34C22677" w:rsidR="002A5D36" w:rsidRPr="00BC5594" w:rsidRDefault="002A5D36" w:rsidP="002A5D36">
                      <w:pPr>
                        <w:pStyle w:val="TitelnieuwsbriefHAH"/>
                        <w:spacing w:line="640" w:lineRule="exact"/>
                        <w:rPr>
                          <w:rFonts w:ascii="Open Sans" w:hAnsi="Open Sans" w:cs="Open Sans"/>
                          <w:bCs/>
                          <w:color w:val="11275E" w:themeColor="text2"/>
                          <w:sz w:val="56"/>
                          <w:szCs w:val="56"/>
                        </w:rPr>
                      </w:pPr>
                      <w:r>
                        <w:rPr>
                          <w:rFonts w:ascii="Open Sans" w:hAnsi="Open Sans" w:cs="Open Sans"/>
                          <w:bCs/>
                          <w:color w:val="11275E" w:themeColor="text2"/>
                          <w:sz w:val="56"/>
                          <w:szCs w:val="56"/>
                        </w:rPr>
                        <w:t xml:space="preserve">Nieuwsbrief </w:t>
                      </w:r>
                      <w:proofErr w:type="spellStart"/>
                      <w:r w:rsidR="000E77D3">
                        <w:rPr>
                          <w:rFonts w:ascii="Open Sans" w:hAnsi="Open Sans" w:cs="Open Sans"/>
                          <w:bCs/>
                          <w:color w:val="11275E" w:themeColor="text2"/>
                          <w:sz w:val="56"/>
                          <w:szCs w:val="56"/>
                        </w:rPr>
                        <w:t>Leuvensehof</w:t>
                      </w:r>
                      <w:proofErr w:type="spellEnd"/>
                    </w:p>
                    <w:p w14:paraId="3423819B" w14:textId="381C89ED" w:rsidR="001274F6" w:rsidRPr="00741B3D" w:rsidRDefault="001274F6" w:rsidP="00741B3D">
                      <w:pPr>
                        <w:pStyle w:val="TitelnieuwsbriefHAH"/>
                        <w:spacing w:line="640" w:lineRule="exact"/>
                        <w:rPr>
                          <w:rFonts w:ascii="Open Sans" w:hAnsi="Open Sans" w:cs="Open Sans"/>
                          <w:bCs/>
                          <w:color w:val="11275E" w:themeColor="text2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Tabelraster"/>
        <w:tblpPr w:leftFromText="142" w:rightFromText="142" w:vertAnchor="page" w:horzAnchor="margin" w:tblpY="54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7"/>
      </w:tblGrid>
      <w:tr w:rsidR="002C7D39" w14:paraId="4F5DC9BF" w14:textId="77777777" w:rsidTr="00434867">
        <w:tc>
          <w:tcPr>
            <w:tcW w:w="2407" w:type="dxa"/>
          </w:tcPr>
          <w:p w14:paraId="70F0579B" w14:textId="2084F4A4" w:rsidR="002C7D39" w:rsidRPr="0095119F" w:rsidRDefault="00046E56" w:rsidP="002C7D39">
            <w:pPr>
              <w:tabs>
                <w:tab w:val="right" w:pos="2263"/>
              </w:tabs>
              <w:spacing w:line="260" w:lineRule="atLeast"/>
              <w:rPr>
                <w:rFonts w:ascii="Open Sans" w:hAnsi="Open Sans" w:cs="Open Sans"/>
                <w:b/>
                <w:color w:val="11275E" w:themeColor="text2"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color w:val="11275E" w:themeColor="text2"/>
                <w:szCs w:val="20"/>
              </w:rPr>
              <w:t>Mei</w:t>
            </w:r>
            <w:r w:rsidR="002C7D39">
              <w:rPr>
                <w:rFonts w:ascii="Open Sans" w:hAnsi="Open Sans" w:cs="Open Sans"/>
                <w:b/>
                <w:color w:val="11275E" w:themeColor="text2"/>
                <w:szCs w:val="20"/>
              </w:rPr>
              <w:t xml:space="preserve"> </w:t>
            </w:r>
            <w:r w:rsidR="002C7D39" w:rsidRPr="0024085E">
              <w:rPr>
                <w:rFonts w:ascii="Open Sans" w:hAnsi="Open Sans" w:cs="Open Sans"/>
                <w:b/>
                <w:color w:val="11275E" w:themeColor="text2"/>
                <w:szCs w:val="20"/>
              </w:rPr>
              <w:t>202</w:t>
            </w:r>
            <w:r w:rsidR="002C7D39">
              <w:rPr>
                <w:rFonts w:ascii="Open Sans" w:hAnsi="Open Sans" w:cs="Open Sans"/>
                <w:b/>
                <w:color w:val="11275E" w:themeColor="text2"/>
                <w:szCs w:val="20"/>
              </w:rPr>
              <w:t>5</w:t>
            </w:r>
          </w:p>
        </w:tc>
      </w:tr>
      <w:tr w:rsidR="002C7D39" w14:paraId="27B6B6A3" w14:textId="77777777" w:rsidTr="00434867">
        <w:tc>
          <w:tcPr>
            <w:tcW w:w="2407" w:type="dxa"/>
          </w:tcPr>
          <w:p w14:paraId="5C1188B7" w14:textId="77777777" w:rsidR="002C7D39" w:rsidRPr="0095119F" w:rsidRDefault="002C7D39" w:rsidP="002C7D39">
            <w:pPr>
              <w:pStyle w:val="Inhopg1"/>
              <w:framePr w:hSpace="0" w:wrap="auto" w:vAnchor="margin" w:hAnchor="text" w:xAlign="left" w:yAlign="inline"/>
              <w:rPr>
                <w:rFonts w:ascii="Open Sans" w:hAnsi="Open Sans" w:cs="Open Sans"/>
                <w:color w:val="11275E" w:themeColor="text2"/>
                <w:sz w:val="18"/>
                <w:szCs w:val="18"/>
              </w:rPr>
            </w:pPr>
          </w:p>
        </w:tc>
      </w:tr>
      <w:tr w:rsidR="002C7D39" w14:paraId="5CABDF1E" w14:textId="77777777" w:rsidTr="00434867">
        <w:tc>
          <w:tcPr>
            <w:tcW w:w="2407" w:type="dxa"/>
          </w:tcPr>
          <w:p w14:paraId="2789631C" w14:textId="77777777" w:rsidR="002C7D39" w:rsidRPr="00574AA8" w:rsidRDefault="002C7D39" w:rsidP="002C7D39">
            <w:pPr>
              <w:pStyle w:val="Inhopg1"/>
              <w:framePr w:hSpace="0" w:wrap="auto" w:vAnchor="margin" w:hAnchor="text" w:xAlign="left" w:yAlign="inline"/>
              <w:rPr>
                <w:sz w:val="18"/>
                <w:szCs w:val="18"/>
              </w:rPr>
            </w:pPr>
            <w:bookmarkStart w:id="2" w:name="bmTOC"/>
            <w:bookmarkEnd w:id="2"/>
            <w:r w:rsidRPr="0095119F">
              <w:rPr>
                <w:rFonts w:ascii="Open Sans" w:hAnsi="Open Sans" w:cs="Open Sans"/>
                <w:color w:val="11275E" w:themeColor="text2"/>
                <w:sz w:val="18"/>
                <w:szCs w:val="18"/>
              </w:rPr>
              <w:t>Inhoud</w:t>
            </w:r>
          </w:p>
        </w:tc>
      </w:tr>
      <w:tr w:rsidR="002C7D39" w14:paraId="0602FD6C" w14:textId="77777777" w:rsidTr="00434867">
        <w:trPr>
          <w:trHeight w:val="2602"/>
        </w:trPr>
        <w:tc>
          <w:tcPr>
            <w:tcW w:w="2407" w:type="dxa"/>
          </w:tcPr>
          <w:p w14:paraId="489B79B5" w14:textId="2655A072" w:rsidR="002C7D39" w:rsidRDefault="002C7D39" w:rsidP="008714D9">
            <w:pPr>
              <w:pStyle w:val="Lijstalinea"/>
            </w:pPr>
          </w:p>
          <w:p w14:paraId="7B929188" w14:textId="3696EFC3" w:rsidR="002C7D39" w:rsidRDefault="00E87FEF" w:rsidP="002C7D39">
            <w:pPr>
              <w:pStyle w:val="Lijstalinea"/>
              <w:numPr>
                <w:ilvl w:val="0"/>
                <w:numId w:val="18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Parkeerplaatsen</w:t>
            </w:r>
          </w:p>
          <w:p w14:paraId="08B17000" w14:textId="6655EE43" w:rsidR="00376BE0" w:rsidRDefault="00376BE0" w:rsidP="002C7D39">
            <w:pPr>
              <w:pStyle w:val="Lijstalinea"/>
              <w:numPr>
                <w:ilvl w:val="0"/>
                <w:numId w:val="18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Frietkar</w:t>
            </w:r>
          </w:p>
          <w:p w14:paraId="02C48F67" w14:textId="55153A56" w:rsidR="00F178E3" w:rsidRDefault="00E87FEF" w:rsidP="00F178E3">
            <w:pPr>
              <w:pStyle w:val="Lijstalinea"/>
              <w:numPr>
                <w:ilvl w:val="0"/>
                <w:numId w:val="18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Onderzoek techniek</w:t>
            </w:r>
          </w:p>
          <w:p w14:paraId="40E5FF66" w14:textId="167EE18C" w:rsidR="002C7D39" w:rsidRPr="00914221" w:rsidRDefault="00E87FEF" w:rsidP="0096454E">
            <w:pPr>
              <w:pStyle w:val="Lijstalinea"/>
              <w:numPr>
                <w:ilvl w:val="0"/>
                <w:numId w:val="18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Onderzoek wijk</w:t>
            </w:r>
          </w:p>
          <w:p w14:paraId="1F3F8A47" w14:textId="77A0CA69" w:rsidR="00C76BD1" w:rsidRDefault="00C76BD1" w:rsidP="00C76BD1">
            <w:pPr>
              <w:pStyle w:val="Lijstalinea"/>
              <w:numPr>
                <w:ilvl w:val="0"/>
                <w:numId w:val="18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="00E87FEF">
              <w:rPr>
                <w:rFonts w:cs="Arial"/>
                <w:szCs w:val="20"/>
              </w:rPr>
              <w:t>lannen</w:t>
            </w:r>
          </w:p>
          <w:p w14:paraId="50C81B93" w14:textId="7C563F02" w:rsidR="003A7321" w:rsidRPr="00C76BD1" w:rsidRDefault="00E87FEF" w:rsidP="00C76BD1">
            <w:pPr>
              <w:pStyle w:val="Lijstalinea"/>
              <w:numPr>
                <w:ilvl w:val="0"/>
                <w:numId w:val="18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Hoe verder?</w:t>
            </w:r>
          </w:p>
          <w:p w14:paraId="2BFC3827" w14:textId="65D282D7" w:rsidR="002C7D39" w:rsidRPr="00655EA3" w:rsidRDefault="00F95006" w:rsidP="00655EA3">
            <w:pPr>
              <w:pStyle w:val="Lijstalinea"/>
              <w:numPr>
                <w:ilvl w:val="0"/>
                <w:numId w:val="18"/>
              </w:numPr>
              <w:rPr>
                <w:rFonts w:cs="Arial"/>
                <w:szCs w:val="20"/>
              </w:rPr>
            </w:pPr>
            <w:proofErr w:type="gramStart"/>
            <w:r>
              <w:rPr>
                <w:rFonts w:cs="Arial"/>
                <w:szCs w:val="20"/>
              </w:rPr>
              <w:t>Vragen</w:t>
            </w:r>
            <w:r w:rsidR="00E87FEF">
              <w:rPr>
                <w:rFonts w:cs="Arial"/>
                <w:szCs w:val="20"/>
              </w:rPr>
              <w:t xml:space="preserve"> /</w:t>
            </w:r>
            <w:proofErr w:type="gramEnd"/>
            <w:r w:rsidR="00E87FEF">
              <w:rPr>
                <w:rFonts w:cs="Arial"/>
                <w:szCs w:val="20"/>
              </w:rPr>
              <w:t xml:space="preserve"> klachten</w:t>
            </w:r>
            <w:r w:rsidR="00914221">
              <w:rPr>
                <w:rFonts w:cs="Arial"/>
                <w:szCs w:val="20"/>
              </w:rPr>
              <w:t>?</w:t>
            </w:r>
          </w:p>
        </w:tc>
      </w:tr>
      <w:tr w:rsidR="002C7D39" w14:paraId="11852B88" w14:textId="77777777" w:rsidTr="00434867">
        <w:trPr>
          <w:trHeight w:val="6534"/>
        </w:trPr>
        <w:tc>
          <w:tcPr>
            <w:tcW w:w="2407" w:type="dxa"/>
          </w:tcPr>
          <w:p w14:paraId="6FE364CF" w14:textId="6F7D4151" w:rsidR="002C7D39" w:rsidRDefault="002C7D39" w:rsidP="002C7D39">
            <w:pPr>
              <w:pStyle w:val="Colofontekst"/>
              <w:rPr>
                <w:noProof/>
              </w:rPr>
            </w:pPr>
          </w:p>
          <w:p w14:paraId="019F5B94" w14:textId="6A413ABB" w:rsidR="002C7D39" w:rsidRDefault="002C7D39" w:rsidP="002C7D39">
            <w:pPr>
              <w:pStyle w:val="Colofontekst"/>
              <w:ind w:firstLine="708"/>
              <w:rPr>
                <w:noProof/>
              </w:rPr>
            </w:pPr>
          </w:p>
          <w:p w14:paraId="5988F257" w14:textId="32BD831B" w:rsidR="002C7D39" w:rsidRDefault="00434867" w:rsidP="00434867">
            <w:pPr>
              <w:pStyle w:val="Colofontekst"/>
              <w:tabs>
                <w:tab w:val="left" w:pos="1455"/>
                <w:tab w:val="left" w:pos="1710"/>
              </w:tabs>
              <w:rPr>
                <w:noProof/>
              </w:rPr>
            </w:pPr>
            <w:r>
              <w:rPr>
                <w:noProof/>
              </w:rPr>
              <w:tab/>
            </w:r>
            <w:r>
              <w:rPr>
                <w:noProof/>
              </w:rPr>
              <w:tab/>
            </w:r>
          </w:p>
          <w:p w14:paraId="75C5C893" w14:textId="24199C7D" w:rsidR="002C7D39" w:rsidRDefault="002C7D39" w:rsidP="00434867">
            <w:pPr>
              <w:pStyle w:val="Colofontekst"/>
              <w:ind w:firstLine="708"/>
            </w:pPr>
          </w:p>
          <w:p w14:paraId="3FAC93F5" w14:textId="1B5909D8" w:rsidR="002C7D39" w:rsidRDefault="002C7D39" w:rsidP="002C7D39">
            <w:pPr>
              <w:pStyle w:val="Colofontekst"/>
            </w:pPr>
          </w:p>
          <w:p w14:paraId="5AB4EEDA" w14:textId="31FB071A" w:rsidR="002C7D39" w:rsidRDefault="002C7D39" w:rsidP="006967B9">
            <w:pPr>
              <w:pStyle w:val="Colofontekst"/>
              <w:jc w:val="center"/>
            </w:pPr>
          </w:p>
          <w:p w14:paraId="1A0BFA97" w14:textId="0F3E2E4B" w:rsidR="002C7D39" w:rsidRDefault="000B7EE3" w:rsidP="00827E36">
            <w:pPr>
              <w:pStyle w:val="Colofontekst"/>
              <w:tabs>
                <w:tab w:val="center" w:pos="1276"/>
              </w:tabs>
            </w:pPr>
            <w:r>
              <w:tab/>
            </w:r>
            <w:r w:rsidR="00DF72E3">
              <w:rPr>
                <w:noProof/>
              </w:rPr>
              <w:t xml:space="preserve"> </w:t>
            </w:r>
          </w:p>
          <w:p w14:paraId="096599C4" w14:textId="235117EA" w:rsidR="002C7D39" w:rsidRDefault="002C7D39" w:rsidP="002C7D39">
            <w:pPr>
              <w:pStyle w:val="Colofontekst"/>
            </w:pPr>
          </w:p>
          <w:p w14:paraId="19C8AB34" w14:textId="1D3E3C83" w:rsidR="002C7D39" w:rsidRDefault="002C7D39" w:rsidP="002C7D39">
            <w:pPr>
              <w:pStyle w:val="Colofontekst"/>
            </w:pPr>
          </w:p>
          <w:p w14:paraId="425CA9CE" w14:textId="64FF8A28" w:rsidR="002C7D39" w:rsidRDefault="002C7D39" w:rsidP="002C7D39">
            <w:pPr>
              <w:rPr>
                <w:szCs w:val="16"/>
              </w:rPr>
            </w:pPr>
          </w:p>
          <w:p w14:paraId="77EB1B59" w14:textId="41DB6E53" w:rsidR="002C7D39" w:rsidRPr="00196EED" w:rsidRDefault="00AB60FE" w:rsidP="002C7D39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704328" behindDoc="1" locked="0" layoutInCell="1" allowOverlap="1" wp14:anchorId="542AD6E7" wp14:editId="6C2C0724">
                  <wp:simplePos x="0" y="0"/>
                  <wp:positionH relativeFrom="column">
                    <wp:posOffset>310062</wp:posOffset>
                  </wp:positionH>
                  <wp:positionV relativeFrom="paragraph">
                    <wp:posOffset>940379</wp:posOffset>
                  </wp:positionV>
                  <wp:extent cx="989657" cy="989657"/>
                  <wp:effectExtent l="0" t="0" r="1270" b="1270"/>
                  <wp:wrapNone/>
                  <wp:docPr id="1853980467" name="Afbeelding 11" descr="onderzoek uitvoe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nderzoek uitvoe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657" cy="989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1"/>
    <w:p w14:paraId="04532BA6" w14:textId="609A534F" w:rsidR="00624814" w:rsidRPr="001274F6" w:rsidRDefault="00C242E1" w:rsidP="001274F6">
      <w:pPr>
        <w:pStyle w:val="Koptekst"/>
      </w:pPr>
      <w:r>
        <w:t xml:space="preserve">      </w:t>
      </w:r>
      <w:r w:rsidR="00E841C1">
        <w:t xml:space="preserve"> </w:t>
      </w:r>
      <w:r>
        <w:t xml:space="preserve">                                          </w:t>
      </w:r>
      <w:r w:rsidR="004C5133">
        <w:t>Beste</w:t>
      </w:r>
      <w:r w:rsidR="00624814" w:rsidRPr="001274F6">
        <w:t xml:space="preserve"> bewoner(s),</w:t>
      </w:r>
    </w:p>
    <w:p w14:paraId="36D868DE" w14:textId="6DA152DF" w:rsidR="002A5D36" w:rsidRPr="002A5D36" w:rsidRDefault="002A5D36" w:rsidP="002A5D36">
      <w:pPr>
        <w:rPr>
          <w:rFonts w:ascii="Open Sans" w:hAnsi="Open Sans" w:cs="Open Sans"/>
          <w:b/>
          <w:bCs/>
          <w:szCs w:val="20"/>
        </w:rPr>
      </w:pPr>
    </w:p>
    <w:p w14:paraId="12FDC4CD" w14:textId="49A4800F" w:rsidR="00334000" w:rsidRDefault="00334000">
      <w:pPr>
        <w:rPr>
          <w:kern w:val="2"/>
          <w14:ligatures w14:val="standardContextual"/>
        </w:rPr>
      </w:pPr>
      <w:r>
        <w:rPr>
          <w:rFonts w:ascii="Open Sans" w:hAnsi="Open Sans" w:cs="Open Sans"/>
        </w:rPr>
        <w:t>Met deze nieuwsbrief houden we u op de hoogte van het onderhoud en de verbeteringen aan uw woning en het appartementencomplex. In december informeerden we u over de eerste resultaten van de onderzoeken. In deze nieuwsbrief geven we u opnieuw een update over de stand van zaken.</w:t>
      </w:r>
    </w:p>
    <w:p w14:paraId="60C379FC" w14:textId="7E9BA731" w:rsidR="00861087" w:rsidRDefault="00690548" w:rsidP="00434867">
      <w:pPr>
        <w:rPr>
          <w:rFonts w:ascii="Open Sans" w:hAnsi="Open Sans" w:cs="Open Sans"/>
        </w:rPr>
      </w:pPr>
      <w:r w:rsidRPr="00690548">
        <w:rPr>
          <w:rFonts w:ascii="Open Sans" w:hAnsi="Open Sans" w:cs="Open Sans"/>
          <w:color w:val="auto"/>
        </w:rPr>
        <w:drawing>
          <wp:anchor distT="0" distB="0" distL="114300" distR="114300" simplePos="0" relativeHeight="251719688" behindDoc="1" locked="0" layoutInCell="1" allowOverlap="1" wp14:anchorId="534A1981" wp14:editId="0A05B90E">
            <wp:simplePos x="0" y="0"/>
            <wp:positionH relativeFrom="margin">
              <wp:posOffset>4164330</wp:posOffset>
            </wp:positionH>
            <wp:positionV relativeFrom="paragraph">
              <wp:posOffset>175895</wp:posOffset>
            </wp:positionV>
            <wp:extent cx="2446020" cy="2344420"/>
            <wp:effectExtent l="0" t="0" r="0" b="0"/>
            <wp:wrapTight wrapText="bothSides">
              <wp:wrapPolygon edited="0">
                <wp:start x="0" y="0"/>
                <wp:lineTo x="0" y="21413"/>
                <wp:lineTo x="21364" y="21413"/>
                <wp:lineTo x="21364" y="0"/>
                <wp:lineTo x="0" y="0"/>
              </wp:wrapPolygon>
            </wp:wrapTight>
            <wp:docPr id="1797118835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C365D" w14:textId="002DF84F" w:rsidR="00914221" w:rsidRPr="00914221" w:rsidRDefault="007E2857" w:rsidP="00914221">
      <w:pPr>
        <w:spacing w:line="240" w:lineRule="auto"/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</w:pPr>
      <w:r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  <w:t>Parkeerplaatsen</w:t>
      </w:r>
    </w:p>
    <w:p w14:paraId="5CC13ED5" w14:textId="72EE3D30" w:rsidR="00690548" w:rsidRPr="00690548" w:rsidRDefault="00A36A50" w:rsidP="00690548">
      <w:pPr>
        <w:spacing w:line="240" w:lineRule="auto"/>
        <w:rPr>
          <w:rFonts w:ascii="Open Sans" w:hAnsi="Open Sans" w:cs="Open Sans"/>
          <w:color w:val="auto"/>
        </w:rPr>
      </w:pPr>
      <w:r>
        <w:rPr>
          <w:rFonts w:ascii="Open Sans" w:hAnsi="Open Sans" w:cs="Open Sans"/>
          <w:color w:val="auto"/>
        </w:rPr>
        <w:t xml:space="preserve">De werkzaamheden voor </w:t>
      </w:r>
      <w:r w:rsidR="003E0721">
        <w:rPr>
          <w:rFonts w:ascii="Open Sans" w:hAnsi="Open Sans" w:cs="Open Sans"/>
          <w:color w:val="auto"/>
        </w:rPr>
        <w:t xml:space="preserve">het maken van </w:t>
      </w:r>
      <w:r>
        <w:rPr>
          <w:rFonts w:ascii="Open Sans" w:hAnsi="Open Sans" w:cs="Open Sans"/>
          <w:color w:val="auto"/>
        </w:rPr>
        <w:t xml:space="preserve">extra parkeerplaatsen zijn goed verlopen. </w:t>
      </w:r>
    </w:p>
    <w:p w14:paraId="76C22994" w14:textId="7C944A77" w:rsidR="00A36A50" w:rsidRDefault="00A36A50">
      <w:pPr>
        <w:spacing w:line="240" w:lineRule="auto"/>
        <w:rPr>
          <w:kern w:val="2"/>
          <w14:ligatures w14:val="standardContextual"/>
        </w:rPr>
      </w:pPr>
      <w:r>
        <w:rPr>
          <w:rFonts w:ascii="Open Sans" w:hAnsi="Open Sans" w:cs="Open Sans"/>
          <w:color w:val="auto"/>
        </w:rPr>
        <w:t xml:space="preserve">Veel bewoners hebben meegewerkt door hun auto op </w:t>
      </w:r>
      <w:r w:rsidR="003E0721">
        <w:rPr>
          <w:rFonts w:ascii="Open Sans" w:hAnsi="Open Sans" w:cs="Open Sans"/>
          <w:color w:val="auto"/>
        </w:rPr>
        <w:t xml:space="preserve">de gevraagde </w:t>
      </w:r>
      <w:r>
        <w:rPr>
          <w:rFonts w:ascii="Open Sans" w:hAnsi="Open Sans" w:cs="Open Sans"/>
          <w:color w:val="auto"/>
        </w:rPr>
        <w:t xml:space="preserve">momenten ergens anders te parkeren. Daardoor was er genoeg ruimte </w:t>
      </w:r>
      <w:r w:rsidR="003E0721">
        <w:rPr>
          <w:rFonts w:ascii="Open Sans" w:hAnsi="Open Sans" w:cs="Open Sans"/>
          <w:color w:val="auto"/>
        </w:rPr>
        <w:t xml:space="preserve">voor onze aannemer </w:t>
      </w:r>
      <w:r>
        <w:rPr>
          <w:rFonts w:ascii="Open Sans" w:hAnsi="Open Sans" w:cs="Open Sans"/>
          <w:color w:val="auto"/>
        </w:rPr>
        <w:t>om te werken. Dank daarvoor!</w:t>
      </w:r>
    </w:p>
    <w:p w14:paraId="692DAEF5" w14:textId="77777777" w:rsidR="007E2857" w:rsidRDefault="007E2857" w:rsidP="00914221">
      <w:pPr>
        <w:spacing w:line="240" w:lineRule="auto"/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</w:pPr>
    </w:p>
    <w:p w14:paraId="5BA465DE" w14:textId="6006080F" w:rsidR="00A36A50" w:rsidRDefault="00A36A50">
      <w:pPr>
        <w:spacing w:line="240" w:lineRule="auto"/>
        <w:rPr>
          <w:kern w:val="2"/>
          <w14:ligatures w14:val="standardContextual"/>
        </w:rPr>
      </w:pPr>
      <w:r>
        <w:rPr>
          <w:rFonts w:ascii="Open Sans" w:hAnsi="Open Sans" w:cs="Open Sans"/>
          <w:color w:val="auto"/>
        </w:rPr>
        <w:t xml:space="preserve">Op </w:t>
      </w:r>
      <w:r>
        <w:rPr>
          <w:rFonts w:ascii="Open Sans" w:hAnsi="Open Sans" w:cs="Open Sans"/>
          <w:b/>
          <w:bCs/>
          <w:color w:val="auto"/>
        </w:rPr>
        <w:t>woensdag</w:t>
      </w:r>
      <w:r w:rsidR="00376BE0">
        <w:rPr>
          <w:rFonts w:ascii="Open Sans" w:hAnsi="Open Sans" w:cs="Open Sans"/>
          <w:b/>
          <w:bCs/>
          <w:color w:val="auto"/>
        </w:rPr>
        <w:t>ochtend 3 juni</w:t>
      </w:r>
      <w:r>
        <w:rPr>
          <w:rFonts w:ascii="Open Sans" w:hAnsi="Open Sans" w:cs="Open Sans"/>
          <w:color w:val="auto"/>
        </w:rPr>
        <w:t xml:space="preserve"> worden de parkeervakken gemarkeerd met strepen. Ook maken we de vakken iets breder. Beheerder Wim zal de plekken hiervoor </w:t>
      </w:r>
      <w:r w:rsidR="00690548">
        <w:rPr>
          <w:rFonts w:ascii="Open Sans" w:hAnsi="Open Sans" w:cs="Open Sans"/>
          <w:color w:val="auto"/>
        </w:rPr>
        <w:t xml:space="preserve">weer </w:t>
      </w:r>
      <w:r>
        <w:rPr>
          <w:rFonts w:ascii="Open Sans" w:hAnsi="Open Sans" w:cs="Open Sans"/>
          <w:color w:val="auto"/>
        </w:rPr>
        <w:t>tijdelijk met lint afzetten.</w:t>
      </w:r>
      <w:r w:rsidR="00376BE0">
        <w:rPr>
          <w:rFonts w:ascii="Open Sans" w:hAnsi="Open Sans" w:cs="Open Sans"/>
          <w:color w:val="auto"/>
        </w:rPr>
        <w:t xml:space="preserve"> </w:t>
      </w:r>
      <w:r w:rsidR="00376BE0">
        <w:rPr>
          <w:rFonts w:ascii="Open Sans" w:hAnsi="Open Sans" w:cs="Open Sans"/>
          <w:color w:val="auto"/>
        </w:rPr>
        <w:t>We hopen dat de bredere en extra parkeerplaatsen helpen om de parkeerdruk te verminderen.</w:t>
      </w:r>
    </w:p>
    <w:p w14:paraId="7849997B" w14:textId="31620296" w:rsidR="007E2857" w:rsidRPr="007E2857" w:rsidRDefault="007E2857" w:rsidP="007E2857">
      <w:pPr>
        <w:spacing w:line="240" w:lineRule="auto"/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</w:pPr>
    </w:p>
    <w:p w14:paraId="16973700" w14:textId="180A06C4" w:rsidR="00376BE0" w:rsidRPr="00376BE0" w:rsidRDefault="00690548" w:rsidP="00376BE0">
      <w:pPr>
        <w:spacing w:line="240" w:lineRule="auto"/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</w:pPr>
      <w:r>
        <w:rPr>
          <w:rFonts w:ascii="Open Sans" w:eastAsia="Aptos" w:hAnsi="Open Sans" w:cs="Open Sans"/>
          <w:noProof/>
          <w:color w:val="auto"/>
          <w:kern w:val="2"/>
          <w:szCs w:val="20"/>
          <w:lang w:eastAsia="en-US"/>
          <w14:ligatures w14:val="standardContextual"/>
        </w:rPr>
        <w:drawing>
          <wp:anchor distT="0" distB="0" distL="114300" distR="114300" simplePos="0" relativeHeight="251718664" behindDoc="1" locked="0" layoutInCell="1" allowOverlap="1" wp14:anchorId="25EB1DEC" wp14:editId="72235574">
            <wp:simplePos x="0" y="0"/>
            <wp:positionH relativeFrom="margin">
              <wp:align>right</wp:align>
            </wp:positionH>
            <wp:positionV relativeFrom="paragraph">
              <wp:posOffset>188054</wp:posOffset>
            </wp:positionV>
            <wp:extent cx="732790" cy="1294130"/>
            <wp:effectExtent l="0" t="0" r="0" b="1270"/>
            <wp:wrapTight wrapText="bothSides">
              <wp:wrapPolygon edited="0">
                <wp:start x="0" y="0"/>
                <wp:lineTo x="0" y="21303"/>
                <wp:lineTo x="20776" y="21303"/>
                <wp:lineTo x="20776" y="0"/>
                <wp:lineTo x="0" y="0"/>
              </wp:wrapPolygon>
            </wp:wrapTight>
            <wp:docPr id="1911992221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129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BE0"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  <w:t>W</w:t>
      </w:r>
      <w:r w:rsidR="00376BE0" w:rsidRPr="00376BE0"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  <w:t>oensdag 3 juni tussen 12.00 en 14.00 uur</w:t>
      </w:r>
      <w:r w:rsidR="00376BE0"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  <w:t>:</w:t>
      </w:r>
      <w:r w:rsidR="00376BE0" w:rsidRPr="00376BE0"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  <w:t xml:space="preserve"> frietkar op de parkeerplaats</w:t>
      </w:r>
      <w:r w:rsidR="00376BE0" w:rsidRPr="00376BE0"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  <w:br/>
        <w:t>Om u te bedanken voor uw medewerking en flexibiliteit tijdens de werkzaamheden, organiseren we een klein bedankmoment. U bent van harte welkom om langs te komen en samen een lekker frietje</w:t>
      </w:r>
      <w:r w:rsidR="00376BE0"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  <w:t xml:space="preserve"> of snack</w:t>
      </w:r>
      <w:r w:rsidR="00376BE0" w:rsidRPr="00376BE0"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  <w:t xml:space="preserve"> te eten</w:t>
      </w:r>
      <w:r w:rsidR="00376BE0"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  <w:t xml:space="preserve">. </w:t>
      </w:r>
      <w:r w:rsidR="00376BE0" w:rsidRPr="00376BE0"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  <w:t>We hopen u daar te zien!</w:t>
      </w:r>
    </w:p>
    <w:p w14:paraId="0F5E2532" w14:textId="77777777" w:rsidR="007E2857" w:rsidRDefault="007E2857" w:rsidP="007E2857">
      <w:pPr>
        <w:spacing w:line="240" w:lineRule="auto"/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</w:pPr>
    </w:p>
    <w:p w14:paraId="6040145D" w14:textId="0585351D" w:rsidR="00175BC6" w:rsidRDefault="007E2857" w:rsidP="00175BC6">
      <w:pPr>
        <w:spacing w:line="240" w:lineRule="auto"/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</w:pPr>
      <w:r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  <w:t>Technische onderzoeken bijna klaar</w:t>
      </w:r>
    </w:p>
    <w:p w14:paraId="1EC5A14D" w14:textId="77777777" w:rsidR="00A36A50" w:rsidRDefault="00A36A50">
      <w:pPr>
        <w:spacing w:line="240" w:lineRule="auto"/>
        <w:rPr>
          <w:kern w:val="2"/>
          <w14:ligatures w14:val="standardContextual"/>
        </w:rPr>
      </w:pPr>
      <w:r>
        <w:rPr>
          <w:rFonts w:ascii="Open Sans" w:hAnsi="Open Sans" w:cs="Open Sans"/>
          <w:color w:val="auto"/>
        </w:rPr>
        <w:t>De technische onderzoeken in het gebouw en de woningen zijn bijna afgerond. Ze geven ons een goed beeld van wat nodig en mogelijk is om de woningen te verbeteren.</w:t>
      </w:r>
    </w:p>
    <w:p w14:paraId="137FEAF9" w14:textId="080495C4" w:rsidR="00175BC6" w:rsidRDefault="00175BC6" w:rsidP="00914221">
      <w:pPr>
        <w:spacing w:line="240" w:lineRule="auto"/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</w:pPr>
    </w:p>
    <w:p w14:paraId="06698CC1" w14:textId="06607D1F" w:rsidR="003B64B5" w:rsidRPr="00875BDF" w:rsidRDefault="003B64B5" w:rsidP="00861087">
      <w:pPr>
        <w:spacing w:line="240" w:lineRule="auto"/>
        <w:rPr>
          <w:rFonts w:ascii="Open Sans" w:hAnsi="Open Sans" w:cs="Open Sans"/>
          <w:szCs w:val="20"/>
        </w:rPr>
      </w:pPr>
    </w:p>
    <w:tbl>
      <w:tblPr>
        <w:tblStyle w:val="Tabelraster"/>
        <w:tblpPr w:leftFromText="142" w:rightFromText="142" w:vertAnchor="page" w:horzAnchor="margin" w:tblpY="9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36517D" w14:paraId="141AFF22" w14:textId="77777777" w:rsidTr="00471F7C">
        <w:tc>
          <w:tcPr>
            <w:tcW w:w="2552" w:type="dxa"/>
          </w:tcPr>
          <w:p w14:paraId="0763A0C3" w14:textId="14CB723C" w:rsidR="001274F6" w:rsidRPr="001274F6" w:rsidRDefault="001274F6" w:rsidP="000B3151">
            <w:pPr>
              <w:tabs>
                <w:tab w:val="right" w:pos="2263"/>
              </w:tabs>
              <w:spacing w:line="260" w:lineRule="atLeast"/>
              <w:rPr>
                <w:rFonts w:ascii="Open Sans" w:hAnsi="Open Sans" w:cs="Open Sans"/>
                <w:b/>
                <w:color w:val="11275E" w:themeColor="text2"/>
                <w:szCs w:val="20"/>
              </w:rPr>
            </w:pPr>
          </w:p>
        </w:tc>
      </w:tr>
      <w:tr w:rsidR="0036517D" w14:paraId="0C2F38B8" w14:textId="77777777" w:rsidTr="00471F7C">
        <w:trPr>
          <w:trHeight w:hRule="exact" w:val="567"/>
        </w:trPr>
        <w:tc>
          <w:tcPr>
            <w:tcW w:w="2552" w:type="dxa"/>
          </w:tcPr>
          <w:tbl>
            <w:tblPr>
              <w:tblStyle w:val="Tabelraster"/>
              <w:tblpPr w:leftFromText="142" w:rightFromText="142" w:vertAnchor="page" w:horzAnchor="page" w:tblpX="745" w:tblpY="599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52"/>
            </w:tblGrid>
            <w:tr w:rsidR="00820268" w14:paraId="75ACE312" w14:textId="77777777" w:rsidTr="00BC66BC">
              <w:tc>
                <w:tcPr>
                  <w:tcW w:w="2552" w:type="dxa"/>
                </w:tcPr>
                <w:p w14:paraId="087B1A4E" w14:textId="2D3C4578" w:rsidR="00820268" w:rsidRPr="0095119F" w:rsidRDefault="00820268" w:rsidP="00820268">
                  <w:pPr>
                    <w:tabs>
                      <w:tab w:val="right" w:pos="2263"/>
                    </w:tabs>
                    <w:spacing w:line="260" w:lineRule="atLeast"/>
                    <w:rPr>
                      <w:rFonts w:ascii="Open Sans" w:hAnsi="Open Sans" w:cs="Open Sans"/>
                      <w:b/>
                      <w:color w:val="11275E" w:themeColor="text2"/>
                      <w:sz w:val="18"/>
                      <w:szCs w:val="18"/>
                    </w:rPr>
                  </w:pPr>
                </w:p>
              </w:tc>
            </w:tr>
            <w:tr w:rsidR="00820268" w14:paraId="294233E9" w14:textId="77777777" w:rsidTr="00BC66BC">
              <w:tc>
                <w:tcPr>
                  <w:tcW w:w="2552" w:type="dxa"/>
                </w:tcPr>
                <w:p w14:paraId="04902759" w14:textId="1A3E3FAC" w:rsidR="00820268" w:rsidRPr="0095119F" w:rsidRDefault="00820268" w:rsidP="00974091">
                  <w:pPr>
                    <w:pStyle w:val="Inhopg1"/>
                    <w:framePr w:hSpace="0" w:wrap="auto" w:vAnchor="margin" w:hAnchor="text" w:xAlign="left" w:yAlign="inline"/>
                    <w:rPr>
                      <w:rFonts w:ascii="Open Sans" w:hAnsi="Open Sans" w:cs="Open Sans"/>
                      <w:color w:val="11275E" w:themeColor="text2"/>
                      <w:sz w:val="18"/>
                      <w:szCs w:val="18"/>
                    </w:rPr>
                  </w:pPr>
                </w:p>
              </w:tc>
            </w:tr>
            <w:tr w:rsidR="00820268" w14:paraId="61F0DFB6" w14:textId="77777777" w:rsidTr="00BC66BC">
              <w:tc>
                <w:tcPr>
                  <w:tcW w:w="2552" w:type="dxa"/>
                </w:tcPr>
                <w:p w14:paraId="6BCE3C6C" w14:textId="4C78C9AC" w:rsidR="00820268" w:rsidRPr="00574AA8" w:rsidRDefault="00820268" w:rsidP="00974091">
                  <w:pPr>
                    <w:pStyle w:val="Inhopg1"/>
                    <w:framePr w:hSpace="0" w:wrap="auto" w:vAnchor="margin" w:hAnchor="text" w:xAlign="left" w:yAlign="inline"/>
                    <w:rPr>
                      <w:sz w:val="18"/>
                      <w:szCs w:val="18"/>
                    </w:rPr>
                  </w:pPr>
                </w:p>
              </w:tc>
            </w:tr>
            <w:tr w:rsidR="00820268" w14:paraId="2C92F843" w14:textId="77777777" w:rsidTr="00BC66BC">
              <w:trPr>
                <w:trHeight w:val="1993"/>
              </w:trPr>
              <w:tc>
                <w:tcPr>
                  <w:tcW w:w="2552" w:type="dxa"/>
                </w:tcPr>
                <w:p w14:paraId="697AF196" w14:textId="77777777" w:rsidR="00820268" w:rsidRPr="00574AA8" w:rsidRDefault="00820268" w:rsidP="00974091">
                  <w:pPr>
                    <w:pStyle w:val="Colofontekst"/>
                    <w:spacing w:line="260" w:lineRule="atLeast"/>
                    <w:rPr>
                      <w:rFonts w:ascii="Open Sans" w:hAnsi="Open Sans" w:cs="Open Sans"/>
                      <w:sz w:val="18"/>
                      <w:szCs w:val="18"/>
                    </w:rPr>
                  </w:pPr>
                </w:p>
              </w:tc>
            </w:tr>
            <w:tr w:rsidR="00820268" w14:paraId="5AE5C233" w14:textId="77777777" w:rsidTr="00BC66BC">
              <w:trPr>
                <w:trHeight w:val="1993"/>
              </w:trPr>
              <w:tc>
                <w:tcPr>
                  <w:tcW w:w="2552" w:type="dxa"/>
                </w:tcPr>
                <w:p w14:paraId="0DE9BC34" w14:textId="45E7AB52" w:rsidR="00820268" w:rsidRPr="00611950" w:rsidRDefault="00820268" w:rsidP="00974091">
                  <w:pPr>
                    <w:pStyle w:val="Colofontekst"/>
                  </w:pPr>
                </w:p>
              </w:tc>
            </w:tr>
          </w:tbl>
          <w:p w14:paraId="6ABA67DB" w14:textId="39F0F71A" w:rsidR="001274F6" w:rsidRPr="001274F6" w:rsidRDefault="001274F6" w:rsidP="000B3151">
            <w:pPr>
              <w:pStyle w:val="ColofonKop"/>
              <w:spacing w:before="330" w:line="260" w:lineRule="atLeast"/>
              <w:rPr>
                <w:rFonts w:ascii="Open Sans" w:hAnsi="Open Sans" w:cs="Open Sans"/>
              </w:rPr>
            </w:pPr>
          </w:p>
        </w:tc>
      </w:tr>
      <w:tr w:rsidR="0036517D" w14:paraId="2869E2E3" w14:textId="77777777" w:rsidTr="00471F7C">
        <w:tc>
          <w:tcPr>
            <w:tcW w:w="2552" w:type="dxa"/>
          </w:tcPr>
          <w:p w14:paraId="0EEF815E" w14:textId="02B77CC2" w:rsidR="001C385D" w:rsidRDefault="001C385D" w:rsidP="001C385D">
            <w:pPr>
              <w:pStyle w:val="Colofontekst"/>
            </w:pPr>
          </w:p>
          <w:p w14:paraId="0A9F9D80" w14:textId="46656823" w:rsidR="001274F6" w:rsidRPr="001274F6" w:rsidRDefault="001274F6" w:rsidP="00A075BB">
            <w:pPr>
              <w:pStyle w:val="Inhopg1"/>
              <w:framePr w:hSpace="0" w:wrap="auto" w:vAnchor="margin" w:hAnchor="text" w:xAlign="left" w:yAlign="inline"/>
              <w:ind w:firstLine="708"/>
              <w:rPr>
                <w:sz w:val="22"/>
                <w:szCs w:val="28"/>
              </w:rPr>
            </w:pPr>
          </w:p>
        </w:tc>
      </w:tr>
      <w:tr w:rsidR="00820268" w14:paraId="42878B06" w14:textId="77777777" w:rsidTr="00471F7C">
        <w:trPr>
          <w:trHeight w:val="177"/>
        </w:trPr>
        <w:tc>
          <w:tcPr>
            <w:tcW w:w="2552" w:type="dxa"/>
          </w:tcPr>
          <w:p w14:paraId="3CC3E727" w14:textId="05454B66" w:rsidR="00802BBA" w:rsidRPr="00802BBA" w:rsidRDefault="00802BBA" w:rsidP="00802BBA"/>
        </w:tc>
      </w:tr>
      <w:tr w:rsidR="00820268" w14:paraId="2279C842" w14:textId="77777777" w:rsidTr="00471F7C">
        <w:trPr>
          <w:trHeight w:val="199"/>
        </w:trPr>
        <w:tc>
          <w:tcPr>
            <w:tcW w:w="2552" w:type="dxa"/>
          </w:tcPr>
          <w:p w14:paraId="2431B858" w14:textId="3B58CECC" w:rsidR="00820268" w:rsidRPr="001274F6" w:rsidRDefault="00AB60FE" w:rsidP="002B6549">
            <w:pPr>
              <w:pStyle w:val="Inhopg1"/>
              <w:framePr w:hSpace="0" w:wrap="auto" w:vAnchor="margin" w:hAnchor="text" w:xAlign="left" w:yAlign="inline"/>
              <w:jc w:val="center"/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</w:rPr>
              <w:drawing>
                <wp:anchor distT="0" distB="0" distL="114300" distR="114300" simplePos="0" relativeHeight="251717640" behindDoc="1" locked="0" layoutInCell="1" allowOverlap="1" wp14:anchorId="2E27595F" wp14:editId="726C057B">
                  <wp:simplePos x="0" y="0"/>
                  <wp:positionH relativeFrom="column">
                    <wp:posOffset>346491</wp:posOffset>
                  </wp:positionH>
                  <wp:positionV relativeFrom="paragraph">
                    <wp:posOffset>-961503</wp:posOffset>
                  </wp:positionV>
                  <wp:extent cx="1005532" cy="1005532"/>
                  <wp:effectExtent l="0" t="0" r="4445" b="4445"/>
                  <wp:wrapNone/>
                  <wp:docPr id="1229626006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691" cy="10066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20268" w14:paraId="67F763CF" w14:textId="77777777" w:rsidTr="00471F7C">
        <w:tc>
          <w:tcPr>
            <w:tcW w:w="2552" w:type="dxa"/>
          </w:tcPr>
          <w:p w14:paraId="1A05B4D7" w14:textId="38ABAC3A" w:rsidR="00820268" w:rsidRPr="001274F6" w:rsidRDefault="00820268" w:rsidP="000B3151">
            <w:pPr>
              <w:pStyle w:val="Inhopg1"/>
              <w:framePr w:hSpace="0" w:wrap="auto" w:vAnchor="margin" w:hAnchor="text" w:xAlign="left" w:yAlign="inline"/>
              <w:rPr>
                <w:sz w:val="22"/>
                <w:szCs w:val="28"/>
              </w:rPr>
            </w:pPr>
          </w:p>
        </w:tc>
      </w:tr>
      <w:tr w:rsidR="0036517D" w14:paraId="56CEA2ED" w14:textId="77777777" w:rsidTr="00471F7C">
        <w:trPr>
          <w:trHeight w:val="12298"/>
        </w:trPr>
        <w:tc>
          <w:tcPr>
            <w:tcW w:w="2552" w:type="dxa"/>
          </w:tcPr>
          <w:p w14:paraId="01105DDA" w14:textId="326B8243" w:rsidR="001274F6" w:rsidRDefault="001274F6" w:rsidP="000B3151">
            <w:pPr>
              <w:pStyle w:val="Colofontekst"/>
              <w:spacing w:line="260" w:lineRule="atLeast"/>
              <w:rPr>
                <w:rFonts w:ascii="Open Sans" w:hAnsi="Open Sans" w:cs="Open Sans"/>
                <w:szCs w:val="20"/>
              </w:rPr>
            </w:pPr>
          </w:p>
          <w:p w14:paraId="18BD165A" w14:textId="00807831" w:rsidR="001C385D" w:rsidRDefault="002B6549" w:rsidP="002B6549">
            <w:pPr>
              <w:pStyle w:val="ColofonKop"/>
              <w:tabs>
                <w:tab w:val="left" w:pos="585"/>
              </w:tabs>
              <w:spacing w:before="324" w:line="260" w:lineRule="atLeast"/>
              <w:rPr>
                <w:rFonts w:ascii="Open Sans" w:hAnsi="Open Sans" w:cs="Open Sans"/>
                <w:color w:val="11275E" w:themeColor="text2"/>
                <w:sz w:val="18"/>
                <w:szCs w:val="18"/>
              </w:rPr>
            </w:pPr>
            <w:r>
              <w:rPr>
                <w:rFonts w:ascii="Open Sans" w:hAnsi="Open Sans" w:cs="Open Sans"/>
                <w:color w:val="11275E" w:themeColor="text2"/>
                <w:sz w:val="18"/>
                <w:szCs w:val="18"/>
              </w:rPr>
              <w:tab/>
            </w:r>
            <w:r w:rsidR="0058199D">
              <w:rPr>
                <w:noProof/>
              </w:rPr>
              <w:t xml:space="preserve"> </w:t>
            </w:r>
          </w:p>
          <w:p w14:paraId="1F232EE4" w14:textId="1CFF060F" w:rsidR="001274F6" w:rsidRDefault="001274F6" w:rsidP="000B3151">
            <w:pPr>
              <w:pStyle w:val="Colofontekst"/>
              <w:spacing w:line="260" w:lineRule="atLeast"/>
              <w:rPr>
                <w:rFonts w:ascii="Open Sans" w:hAnsi="Open Sans" w:cs="Open Sans"/>
                <w:szCs w:val="20"/>
              </w:rPr>
            </w:pPr>
          </w:p>
          <w:p w14:paraId="23CA9954" w14:textId="24982AFC" w:rsidR="001274F6" w:rsidRDefault="001274F6" w:rsidP="000B3151">
            <w:pPr>
              <w:pStyle w:val="Colofontekst"/>
              <w:spacing w:line="260" w:lineRule="atLeast"/>
              <w:rPr>
                <w:rFonts w:ascii="Open Sans" w:hAnsi="Open Sans" w:cs="Open Sans"/>
                <w:szCs w:val="20"/>
              </w:rPr>
            </w:pPr>
          </w:p>
          <w:p w14:paraId="2E68E8D9" w14:textId="6013A5C1" w:rsidR="001274F6" w:rsidRDefault="00AB60FE" w:rsidP="000B3151">
            <w:pPr>
              <w:pStyle w:val="Colofontekst"/>
              <w:spacing w:line="260" w:lineRule="atLeast"/>
              <w:rPr>
                <w:rFonts w:ascii="Open Sans" w:hAnsi="Open Sans" w:cs="Open Sans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56" behindDoc="1" locked="0" layoutInCell="1" allowOverlap="1" wp14:anchorId="09A3F730" wp14:editId="472DACF5">
                  <wp:simplePos x="0" y="0"/>
                  <wp:positionH relativeFrom="column">
                    <wp:posOffset>346490</wp:posOffset>
                  </wp:positionH>
                  <wp:positionV relativeFrom="paragraph">
                    <wp:posOffset>91082</wp:posOffset>
                  </wp:positionV>
                  <wp:extent cx="1027738" cy="1027738"/>
                  <wp:effectExtent l="0" t="0" r="1270" b="1270"/>
                  <wp:wrapNone/>
                  <wp:docPr id="1976376912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898" cy="10288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B986F1" w14:textId="1736D0CB" w:rsidR="001274F6" w:rsidRDefault="001274F6" w:rsidP="000B3151">
            <w:pPr>
              <w:pStyle w:val="Colofontekst"/>
              <w:spacing w:line="260" w:lineRule="atLeast"/>
              <w:rPr>
                <w:rFonts w:ascii="Open Sans" w:hAnsi="Open Sans" w:cs="Open Sans"/>
                <w:szCs w:val="20"/>
              </w:rPr>
            </w:pPr>
          </w:p>
          <w:p w14:paraId="2D7A8CED" w14:textId="13D6EDB1" w:rsidR="001274F6" w:rsidRDefault="001274F6" w:rsidP="000B3151">
            <w:pPr>
              <w:pStyle w:val="Colofontekst"/>
              <w:spacing w:line="260" w:lineRule="atLeast"/>
              <w:rPr>
                <w:rFonts w:ascii="Open Sans" w:hAnsi="Open Sans" w:cs="Open Sans"/>
                <w:szCs w:val="20"/>
              </w:rPr>
            </w:pPr>
          </w:p>
          <w:p w14:paraId="517D3939" w14:textId="008FD9C4" w:rsidR="001274F6" w:rsidRDefault="001274F6" w:rsidP="000B3151">
            <w:pPr>
              <w:pStyle w:val="Colofontekst"/>
              <w:spacing w:line="260" w:lineRule="atLeast"/>
              <w:rPr>
                <w:rFonts w:ascii="Open Sans" w:hAnsi="Open Sans" w:cs="Open Sans"/>
                <w:szCs w:val="20"/>
              </w:rPr>
            </w:pPr>
          </w:p>
          <w:p w14:paraId="4C092F16" w14:textId="4B265E18" w:rsidR="001274F6" w:rsidRDefault="001274F6" w:rsidP="000B3151">
            <w:pPr>
              <w:pStyle w:val="Colofontekst"/>
              <w:spacing w:line="260" w:lineRule="atLeast"/>
              <w:rPr>
                <w:rFonts w:ascii="Open Sans" w:hAnsi="Open Sans" w:cs="Open Sans"/>
                <w:szCs w:val="20"/>
              </w:rPr>
            </w:pPr>
          </w:p>
          <w:p w14:paraId="17604C64" w14:textId="635E8D0A" w:rsidR="001274F6" w:rsidRDefault="001274F6" w:rsidP="000C34F2">
            <w:pPr>
              <w:pStyle w:val="Colofontekst"/>
              <w:spacing w:line="260" w:lineRule="atLeast"/>
              <w:ind w:firstLine="708"/>
              <w:rPr>
                <w:rFonts w:ascii="Open Sans" w:hAnsi="Open Sans" w:cs="Open Sans"/>
                <w:szCs w:val="20"/>
              </w:rPr>
            </w:pPr>
          </w:p>
          <w:p w14:paraId="640A4A43" w14:textId="2708B128" w:rsidR="003A7321" w:rsidRDefault="003A7321" w:rsidP="00194293">
            <w:pPr>
              <w:pStyle w:val="ColofonKop"/>
              <w:spacing w:before="324" w:line="260" w:lineRule="atLeast"/>
              <w:rPr>
                <w:rFonts w:ascii="Open Sans" w:hAnsi="Open Sans" w:cs="Open Sans"/>
                <w:color w:val="11275E" w:themeColor="text2"/>
                <w:sz w:val="18"/>
                <w:szCs w:val="18"/>
              </w:rPr>
            </w:pPr>
          </w:p>
          <w:p w14:paraId="34E10E24" w14:textId="195DE67A" w:rsidR="003A7321" w:rsidRDefault="003A7321" w:rsidP="00194293">
            <w:pPr>
              <w:pStyle w:val="ColofonKop"/>
              <w:spacing w:before="324" w:line="260" w:lineRule="atLeast"/>
              <w:rPr>
                <w:rFonts w:ascii="Open Sans" w:hAnsi="Open Sans" w:cs="Open Sans"/>
                <w:color w:val="11275E" w:themeColor="text2"/>
                <w:sz w:val="18"/>
                <w:szCs w:val="18"/>
              </w:rPr>
            </w:pPr>
          </w:p>
          <w:p w14:paraId="4145AD1E" w14:textId="0B326E38" w:rsidR="003A7321" w:rsidRDefault="003A7321" w:rsidP="00194293">
            <w:pPr>
              <w:pStyle w:val="ColofonKop"/>
              <w:spacing w:before="324" w:line="260" w:lineRule="atLeast"/>
              <w:rPr>
                <w:rFonts w:ascii="Open Sans" w:hAnsi="Open Sans" w:cs="Open Sans"/>
                <w:color w:val="11275E" w:themeColor="text2"/>
                <w:sz w:val="18"/>
                <w:szCs w:val="18"/>
              </w:rPr>
            </w:pPr>
          </w:p>
          <w:p w14:paraId="45223AF9" w14:textId="58DDA5CA" w:rsidR="000C453B" w:rsidRDefault="00AB60FE" w:rsidP="00194293">
            <w:pPr>
              <w:pStyle w:val="ColofonKop"/>
              <w:spacing w:before="324" w:line="260" w:lineRule="atLeast"/>
              <w:rPr>
                <w:rFonts w:ascii="Open Sans" w:hAnsi="Open Sans" w:cs="Open Sans"/>
                <w:color w:val="11275E" w:themeColor="text2"/>
                <w:sz w:val="18"/>
                <w:szCs w:val="18"/>
              </w:rPr>
            </w:pPr>
            <w:r>
              <w:rPr>
                <w:rFonts w:ascii="Open Sans" w:hAnsi="Open Sans" w:cs="Open Sans"/>
                <w:noProof/>
                <w:color w:val="11275E" w:themeColor="text2"/>
                <w:sz w:val="18"/>
                <w:szCs w:val="18"/>
              </w:rPr>
              <w:drawing>
                <wp:anchor distT="0" distB="0" distL="114300" distR="114300" simplePos="0" relativeHeight="251705352" behindDoc="1" locked="0" layoutInCell="1" allowOverlap="1" wp14:anchorId="3B083F34" wp14:editId="69F5FD56">
                  <wp:simplePos x="0" y="0"/>
                  <wp:positionH relativeFrom="column">
                    <wp:posOffset>336097</wp:posOffset>
                  </wp:positionH>
                  <wp:positionV relativeFrom="paragraph">
                    <wp:posOffset>184150</wp:posOffset>
                  </wp:positionV>
                  <wp:extent cx="1048385" cy="1054735"/>
                  <wp:effectExtent l="0" t="0" r="0" b="0"/>
                  <wp:wrapNone/>
                  <wp:docPr id="1431919482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105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21F3732" w14:textId="5DF2A502" w:rsidR="000C453B" w:rsidRDefault="000C453B" w:rsidP="00194293">
            <w:pPr>
              <w:pStyle w:val="ColofonKop"/>
              <w:spacing w:before="324" w:line="260" w:lineRule="atLeast"/>
              <w:rPr>
                <w:rFonts w:ascii="Open Sans" w:hAnsi="Open Sans" w:cs="Open Sans"/>
                <w:color w:val="11275E" w:themeColor="text2"/>
                <w:sz w:val="18"/>
                <w:szCs w:val="18"/>
              </w:rPr>
            </w:pPr>
          </w:p>
          <w:p w14:paraId="2E24FA25" w14:textId="3867F767" w:rsidR="000C453B" w:rsidRDefault="000C453B" w:rsidP="00194293">
            <w:pPr>
              <w:pStyle w:val="ColofonKop"/>
              <w:spacing w:before="324" w:line="260" w:lineRule="atLeast"/>
              <w:rPr>
                <w:rFonts w:ascii="Open Sans" w:hAnsi="Open Sans" w:cs="Open Sans"/>
                <w:color w:val="11275E" w:themeColor="text2"/>
                <w:sz w:val="18"/>
                <w:szCs w:val="18"/>
              </w:rPr>
            </w:pPr>
          </w:p>
          <w:p w14:paraId="48211803" w14:textId="19669409" w:rsidR="00777DF1" w:rsidRPr="006D3274" w:rsidRDefault="00777DF1" w:rsidP="006D3274">
            <w:pPr>
              <w:pStyle w:val="Colofontekst"/>
            </w:pPr>
          </w:p>
          <w:p w14:paraId="25887083" w14:textId="280FD70B" w:rsidR="00A075BB" w:rsidRPr="00A075BB" w:rsidRDefault="00A075BB" w:rsidP="00A075BB">
            <w:pPr>
              <w:pStyle w:val="ColofonKop"/>
              <w:spacing w:before="324" w:line="260" w:lineRule="atLeast"/>
              <w:jc w:val="center"/>
              <w:rPr>
                <w:rFonts w:ascii="Open Sans" w:hAnsi="Open Sans" w:cs="Open Sans"/>
                <w:color w:val="11275E" w:themeColor="text2"/>
                <w:sz w:val="18"/>
                <w:szCs w:val="18"/>
              </w:rPr>
            </w:pPr>
          </w:p>
          <w:p w14:paraId="60C6019C" w14:textId="372E7145" w:rsidR="00194293" w:rsidRDefault="00AB60FE" w:rsidP="00A075BB">
            <w:pPr>
              <w:pStyle w:val="ColofonKop"/>
              <w:spacing w:before="324" w:line="260" w:lineRule="atLeast"/>
              <w:jc w:val="center"/>
              <w:rPr>
                <w:rFonts w:ascii="Open Sans" w:hAnsi="Open Sans" w:cs="Open Sans"/>
                <w:color w:val="11275E" w:themeColor="text2"/>
                <w:sz w:val="18"/>
                <w:szCs w:val="18"/>
              </w:rPr>
            </w:pPr>
            <w:r>
              <w:rPr>
                <w:rFonts w:ascii="Open Sans" w:hAnsi="Open Sans" w:cs="Open Sans"/>
                <w:noProof/>
                <w:sz w:val="16"/>
              </w:rPr>
              <w:drawing>
                <wp:anchor distT="0" distB="0" distL="114300" distR="114300" simplePos="0" relativeHeight="251714568" behindDoc="1" locked="0" layoutInCell="1" allowOverlap="1" wp14:anchorId="61124DEF" wp14:editId="6C9417A7">
                  <wp:simplePos x="0" y="0"/>
                  <wp:positionH relativeFrom="column">
                    <wp:posOffset>355543</wp:posOffset>
                  </wp:positionH>
                  <wp:positionV relativeFrom="paragraph">
                    <wp:posOffset>79726</wp:posOffset>
                  </wp:positionV>
                  <wp:extent cx="1040621" cy="1040621"/>
                  <wp:effectExtent l="0" t="0" r="7620" b="7620"/>
                  <wp:wrapNone/>
                  <wp:docPr id="116976320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206" cy="10412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D517D1" w14:textId="5EED7473" w:rsidR="00777DF1" w:rsidRDefault="00777DF1" w:rsidP="00777DF1">
            <w:pPr>
              <w:pStyle w:val="Colofontekst"/>
            </w:pPr>
          </w:p>
          <w:p w14:paraId="46D704C3" w14:textId="7FEB3350" w:rsidR="001274F6" w:rsidRDefault="001274F6" w:rsidP="000B3151">
            <w:pPr>
              <w:pStyle w:val="Colofontekst"/>
              <w:spacing w:line="260" w:lineRule="atLeast"/>
              <w:rPr>
                <w:rFonts w:ascii="Open Sans" w:hAnsi="Open Sans" w:cs="Open Sans"/>
                <w:szCs w:val="20"/>
              </w:rPr>
            </w:pPr>
          </w:p>
          <w:p w14:paraId="41DE87CE" w14:textId="152A81C2" w:rsidR="001274F6" w:rsidRDefault="001274F6" w:rsidP="000B3151">
            <w:pPr>
              <w:pStyle w:val="Colofontekst"/>
              <w:spacing w:line="260" w:lineRule="atLeast"/>
              <w:rPr>
                <w:rFonts w:ascii="Open Sans" w:hAnsi="Open Sans" w:cs="Open Sans"/>
                <w:szCs w:val="20"/>
              </w:rPr>
            </w:pPr>
          </w:p>
          <w:p w14:paraId="785F9AFF" w14:textId="0CEE6638" w:rsidR="00C16BAB" w:rsidRDefault="00C16BAB" w:rsidP="00C16BAB">
            <w:pPr>
              <w:ind w:firstLine="708"/>
              <w:rPr>
                <w:b/>
                <w:bCs/>
                <w:sz w:val="18"/>
                <w:szCs w:val="18"/>
              </w:rPr>
            </w:pPr>
          </w:p>
          <w:p w14:paraId="12238D96" w14:textId="2DC6B15C" w:rsidR="00C16BAB" w:rsidRDefault="00C16BAB" w:rsidP="00C16BAB">
            <w:pPr>
              <w:ind w:firstLine="708"/>
              <w:rPr>
                <w:b/>
                <w:bCs/>
                <w:sz w:val="18"/>
                <w:szCs w:val="18"/>
              </w:rPr>
            </w:pPr>
          </w:p>
          <w:p w14:paraId="4F5CE349" w14:textId="0AC11419" w:rsidR="001274F6" w:rsidRDefault="001274F6" w:rsidP="000B3151">
            <w:pPr>
              <w:pStyle w:val="Colofontekst"/>
              <w:spacing w:line="260" w:lineRule="atLeast"/>
              <w:rPr>
                <w:rFonts w:ascii="Open Sans" w:hAnsi="Open Sans" w:cs="Open Sans"/>
                <w:szCs w:val="20"/>
              </w:rPr>
            </w:pPr>
          </w:p>
          <w:p w14:paraId="398857B0" w14:textId="5332C3C5" w:rsidR="001274F6" w:rsidRDefault="001274F6" w:rsidP="000B3151">
            <w:pPr>
              <w:pStyle w:val="Colofontekst"/>
              <w:spacing w:line="260" w:lineRule="atLeast"/>
              <w:rPr>
                <w:rFonts w:ascii="Open Sans" w:hAnsi="Open Sans" w:cs="Open Sans"/>
                <w:szCs w:val="20"/>
              </w:rPr>
            </w:pPr>
          </w:p>
          <w:p w14:paraId="0A32B822" w14:textId="53E2DEBD" w:rsidR="001274F6" w:rsidRPr="001274F6" w:rsidRDefault="001274F6" w:rsidP="00194293">
            <w:pPr>
              <w:pStyle w:val="Colofontekst"/>
              <w:spacing w:line="260" w:lineRule="atLeast"/>
              <w:rPr>
                <w:rFonts w:ascii="Open Sans" w:hAnsi="Open Sans" w:cs="Open Sans"/>
                <w:szCs w:val="20"/>
              </w:rPr>
            </w:pPr>
          </w:p>
        </w:tc>
      </w:tr>
    </w:tbl>
    <w:p w14:paraId="62DA8156" w14:textId="77777777" w:rsidR="00AB60FE" w:rsidRPr="002C7D39" w:rsidRDefault="00AB60FE" w:rsidP="00AB60FE">
      <w:pPr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Onderzoek in de wijk</w:t>
      </w:r>
    </w:p>
    <w:p w14:paraId="73A0A219" w14:textId="77777777" w:rsidR="00AB60FE" w:rsidRDefault="00AB60FE" w:rsidP="00AB60FE">
      <w:pPr>
        <w:spacing w:line="240" w:lineRule="auto"/>
        <w:rPr>
          <w:kern w:val="2"/>
          <w14:ligatures w14:val="standardContextual"/>
        </w:rPr>
      </w:pPr>
      <w:r>
        <w:rPr>
          <w:rFonts w:ascii="Open Sans" w:hAnsi="Open Sans" w:cs="Open Sans"/>
          <w:color w:val="auto"/>
        </w:rPr>
        <w:t xml:space="preserve">Op dit moment loopt er ook een breder onderzoek in de wijk Zwanenveld. Dit noemen we een gebiedsaanpak. Daarbij kijken we niet alleen naar </w:t>
      </w:r>
      <w:proofErr w:type="spellStart"/>
      <w:r>
        <w:rPr>
          <w:rFonts w:ascii="Open Sans" w:hAnsi="Open Sans" w:cs="Open Sans"/>
          <w:color w:val="auto"/>
        </w:rPr>
        <w:t>Leuvensehof</w:t>
      </w:r>
      <w:proofErr w:type="spellEnd"/>
      <w:r>
        <w:rPr>
          <w:rFonts w:ascii="Open Sans" w:hAnsi="Open Sans" w:cs="Open Sans"/>
          <w:color w:val="auto"/>
        </w:rPr>
        <w:t>, maar naar de hele wijk.</w:t>
      </w:r>
    </w:p>
    <w:p w14:paraId="74777B76" w14:textId="77777777" w:rsidR="00AB60FE" w:rsidRDefault="00AB60FE" w:rsidP="00AB60FE">
      <w:pPr>
        <w:spacing w:line="240" w:lineRule="auto"/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</w:pPr>
    </w:p>
    <w:p w14:paraId="26C84ABD" w14:textId="77777777" w:rsidR="00AB60FE" w:rsidRPr="007E2857" w:rsidRDefault="00AB60FE" w:rsidP="00AB60FE">
      <w:pPr>
        <w:spacing w:line="240" w:lineRule="auto"/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</w:pPr>
      <w:r w:rsidRPr="007E2857"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  <w:t>We onderzoeken bijvoorbeeld:</w:t>
      </w:r>
    </w:p>
    <w:p w14:paraId="6CE80BA6" w14:textId="77777777" w:rsidR="00AB60FE" w:rsidRPr="00A36A50" w:rsidRDefault="00AB60FE" w:rsidP="00AB60FE">
      <w:pPr>
        <w:pStyle w:val="Lijstalinea"/>
        <w:numPr>
          <w:ilvl w:val="0"/>
          <w:numId w:val="37"/>
        </w:numPr>
        <w:spacing w:line="240" w:lineRule="auto"/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</w:pPr>
      <w:r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  <w:t>W</w:t>
      </w:r>
      <w:r w:rsidRPr="00A36A50"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  <w:t>at bewoners nodig hebben om prettig te wonen</w:t>
      </w:r>
    </w:p>
    <w:p w14:paraId="1D13DB17" w14:textId="77777777" w:rsidR="00AB60FE" w:rsidRPr="00A36A50" w:rsidRDefault="00AB60FE" w:rsidP="00AB60FE">
      <w:pPr>
        <w:pStyle w:val="Lijstalinea"/>
        <w:numPr>
          <w:ilvl w:val="0"/>
          <w:numId w:val="37"/>
        </w:numPr>
        <w:spacing w:line="240" w:lineRule="auto"/>
        <w:rPr>
          <w:kern w:val="2"/>
          <w14:ligatures w14:val="standardContextual"/>
        </w:rPr>
      </w:pPr>
      <w:r w:rsidRPr="007E2857"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  <w:t xml:space="preserve">Of de woningen </w:t>
      </w:r>
      <w:r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  <w:t xml:space="preserve">in de wijk </w:t>
      </w:r>
      <w:r w:rsidRPr="007E2857"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  <w:t>nog passen bij de wensen van nu</w:t>
      </w:r>
    </w:p>
    <w:p w14:paraId="1DC8B788" w14:textId="77777777" w:rsidR="00AB60FE" w:rsidRPr="00A36A50" w:rsidRDefault="00AB60FE" w:rsidP="00AB60FE">
      <w:pPr>
        <w:pStyle w:val="Lijstalinea"/>
        <w:numPr>
          <w:ilvl w:val="0"/>
          <w:numId w:val="37"/>
        </w:numPr>
        <w:spacing w:line="240" w:lineRule="auto"/>
        <w:rPr>
          <w:kern w:val="2"/>
          <w14:ligatures w14:val="standardContextual"/>
        </w:rPr>
      </w:pPr>
      <w:r w:rsidRPr="00A36A50">
        <w:rPr>
          <w:rFonts w:ascii="Open Sans" w:hAnsi="Open Sans" w:cs="Open Sans"/>
          <w:color w:val="auto"/>
        </w:rPr>
        <w:t>Of extra investeringen nodig zijn in de gebouwen en de wijk</w:t>
      </w:r>
    </w:p>
    <w:p w14:paraId="506C392E" w14:textId="77777777" w:rsidR="00AB60FE" w:rsidRDefault="00AB60FE" w:rsidP="003B64B5">
      <w:pPr>
        <w:spacing w:line="240" w:lineRule="auto"/>
        <w:rPr>
          <w:rFonts w:ascii="Open Sans" w:hAnsi="Open Sans" w:cs="Open Sans"/>
          <w:color w:val="auto"/>
        </w:rPr>
      </w:pPr>
    </w:p>
    <w:p w14:paraId="05015C4B" w14:textId="290C1AC8" w:rsidR="00AB60FE" w:rsidRDefault="00AB60FE" w:rsidP="003B64B5">
      <w:pPr>
        <w:spacing w:line="240" w:lineRule="auto"/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</w:pPr>
      <w:r>
        <w:rPr>
          <w:rFonts w:ascii="Open Sans" w:hAnsi="Open Sans" w:cs="Open Sans"/>
          <w:color w:val="auto"/>
        </w:rPr>
        <w:t>De uitkomst van dit onderzoek is een gebiedsvisie van Portaal voor de toekomst van onze woningen in Zwanenveld.</w:t>
      </w:r>
    </w:p>
    <w:p w14:paraId="124FE434" w14:textId="77777777" w:rsidR="00AB60FE" w:rsidRDefault="00AB60FE" w:rsidP="003B64B5">
      <w:pPr>
        <w:spacing w:line="240" w:lineRule="auto"/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</w:pPr>
    </w:p>
    <w:p w14:paraId="4B4FE40F" w14:textId="203E5502" w:rsidR="003B64B5" w:rsidRPr="00914221" w:rsidRDefault="007E2857" w:rsidP="003B64B5">
      <w:pPr>
        <w:spacing w:line="240" w:lineRule="auto"/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</w:pPr>
      <w:r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  <w:t>Nog geen definitieve plannen</w:t>
      </w:r>
    </w:p>
    <w:p w14:paraId="1FDE15BB" w14:textId="77777777" w:rsidR="00A36A50" w:rsidRDefault="00A36A50">
      <w:pPr>
        <w:spacing w:line="240" w:lineRule="auto"/>
        <w:rPr>
          <w:kern w:val="2"/>
          <w14:ligatures w14:val="standardContextual"/>
        </w:rPr>
      </w:pPr>
      <w:r>
        <w:rPr>
          <w:rFonts w:ascii="Open Sans" w:hAnsi="Open Sans" w:cs="Open Sans"/>
        </w:rPr>
        <w:t xml:space="preserve">Door het onderzoek in de wijk kunnen we nu nog geen definitieve keuzes maken over de werkzaamheden aan </w:t>
      </w:r>
      <w:proofErr w:type="spellStart"/>
      <w:r>
        <w:rPr>
          <w:rFonts w:ascii="Open Sans" w:hAnsi="Open Sans" w:cs="Open Sans"/>
        </w:rPr>
        <w:t>Leuvensehof</w:t>
      </w:r>
      <w:proofErr w:type="spellEnd"/>
      <w:r>
        <w:rPr>
          <w:rFonts w:ascii="Open Sans" w:hAnsi="Open Sans" w:cs="Open Sans"/>
        </w:rPr>
        <w:t>.</w:t>
      </w:r>
    </w:p>
    <w:p w14:paraId="2F0A51A9" w14:textId="77777777" w:rsidR="007E2857" w:rsidRDefault="007E2857" w:rsidP="003B64B5">
      <w:pPr>
        <w:spacing w:line="240" w:lineRule="auto"/>
        <w:rPr>
          <w:rFonts w:ascii="Open Sans" w:hAnsi="Open Sans" w:cs="Open Sans"/>
          <w:noProof/>
          <w:szCs w:val="20"/>
        </w:rPr>
      </w:pPr>
    </w:p>
    <w:p w14:paraId="227DF718" w14:textId="0C600A1A" w:rsidR="00A36A50" w:rsidRDefault="00A36A50">
      <w:pPr>
        <w:spacing w:line="240" w:lineRule="auto"/>
        <w:rPr>
          <w:kern w:val="2"/>
          <w14:ligatures w14:val="standardContextual"/>
        </w:rPr>
      </w:pPr>
      <w:r>
        <w:rPr>
          <w:rFonts w:ascii="Open Sans" w:hAnsi="Open Sans" w:cs="Open Sans"/>
          <w:color w:val="auto"/>
        </w:rPr>
        <w:t xml:space="preserve">Daarnaast kijken we naar de plannen </w:t>
      </w:r>
      <w:r w:rsidR="003E0721">
        <w:rPr>
          <w:rFonts w:ascii="Open Sans" w:hAnsi="Open Sans" w:cs="Open Sans"/>
          <w:color w:val="auto"/>
        </w:rPr>
        <w:t xml:space="preserve">van de gemeente </w:t>
      </w:r>
      <w:r>
        <w:rPr>
          <w:rFonts w:ascii="Open Sans" w:hAnsi="Open Sans" w:cs="Open Sans"/>
          <w:color w:val="auto"/>
        </w:rPr>
        <w:t xml:space="preserve">voor </w:t>
      </w:r>
      <w:r w:rsidR="003E0721">
        <w:rPr>
          <w:rFonts w:ascii="Open Sans" w:hAnsi="Open Sans" w:cs="Open Sans"/>
          <w:color w:val="auto"/>
        </w:rPr>
        <w:t xml:space="preserve">aanleg van </w:t>
      </w:r>
      <w:r>
        <w:rPr>
          <w:rFonts w:ascii="Open Sans" w:hAnsi="Open Sans" w:cs="Open Sans"/>
          <w:color w:val="auto"/>
        </w:rPr>
        <w:t xml:space="preserve">een warmtenet in </w:t>
      </w:r>
      <w:r w:rsidR="003E0721">
        <w:rPr>
          <w:rFonts w:ascii="Open Sans" w:hAnsi="Open Sans" w:cs="Open Sans"/>
          <w:color w:val="auto"/>
        </w:rPr>
        <w:t xml:space="preserve">Dukenburg (en </w:t>
      </w:r>
      <w:r>
        <w:rPr>
          <w:rFonts w:ascii="Open Sans" w:hAnsi="Open Sans" w:cs="Open Sans"/>
          <w:color w:val="auto"/>
        </w:rPr>
        <w:t>Zwanenveld</w:t>
      </w:r>
      <w:r w:rsidR="003E0721">
        <w:rPr>
          <w:rFonts w:ascii="Open Sans" w:hAnsi="Open Sans" w:cs="Open Sans"/>
          <w:color w:val="auto"/>
        </w:rPr>
        <w:t>)</w:t>
      </w:r>
      <w:r>
        <w:rPr>
          <w:rFonts w:ascii="Open Sans" w:hAnsi="Open Sans" w:cs="Open Sans"/>
          <w:color w:val="auto"/>
        </w:rPr>
        <w:t xml:space="preserve">. Dat is een andere manier van verwarmen zonder aardgas. We onderzoeken wat dit </w:t>
      </w:r>
      <w:r w:rsidR="003E0721">
        <w:rPr>
          <w:rFonts w:ascii="Open Sans" w:hAnsi="Open Sans" w:cs="Open Sans"/>
          <w:color w:val="auto"/>
        </w:rPr>
        <w:t xml:space="preserve">kan </w:t>
      </w:r>
      <w:r>
        <w:rPr>
          <w:rFonts w:ascii="Open Sans" w:hAnsi="Open Sans" w:cs="Open Sans"/>
          <w:color w:val="auto"/>
        </w:rPr>
        <w:t>beteken</w:t>
      </w:r>
      <w:r w:rsidR="003E0721">
        <w:rPr>
          <w:rFonts w:ascii="Open Sans" w:hAnsi="Open Sans" w:cs="Open Sans"/>
          <w:color w:val="auto"/>
        </w:rPr>
        <w:t>en</w:t>
      </w:r>
      <w:r>
        <w:rPr>
          <w:rFonts w:ascii="Open Sans" w:hAnsi="Open Sans" w:cs="Open Sans"/>
          <w:color w:val="auto"/>
        </w:rPr>
        <w:t xml:space="preserve"> voor </w:t>
      </w:r>
      <w:r w:rsidR="003E0721">
        <w:rPr>
          <w:rFonts w:ascii="Open Sans" w:hAnsi="Open Sans" w:cs="Open Sans"/>
          <w:color w:val="auto"/>
        </w:rPr>
        <w:t xml:space="preserve">onze </w:t>
      </w:r>
      <w:r>
        <w:rPr>
          <w:rFonts w:ascii="Open Sans" w:hAnsi="Open Sans" w:cs="Open Sans"/>
          <w:color w:val="auto"/>
        </w:rPr>
        <w:t xml:space="preserve">plannen </w:t>
      </w:r>
      <w:r w:rsidR="003E0721">
        <w:rPr>
          <w:rFonts w:ascii="Open Sans" w:hAnsi="Open Sans" w:cs="Open Sans"/>
          <w:color w:val="auto"/>
        </w:rPr>
        <w:t xml:space="preserve">met </w:t>
      </w:r>
      <w:proofErr w:type="spellStart"/>
      <w:r w:rsidR="003E0721">
        <w:rPr>
          <w:rFonts w:ascii="Open Sans" w:hAnsi="Open Sans" w:cs="Open Sans"/>
          <w:color w:val="auto"/>
        </w:rPr>
        <w:t>Leuvensehof</w:t>
      </w:r>
      <w:proofErr w:type="spellEnd"/>
      <w:r>
        <w:rPr>
          <w:rFonts w:ascii="Open Sans" w:hAnsi="Open Sans" w:cs="Open Sans"/>
          <w:color w:val="auto"/>
        </w:rPr>
        <w:t>.</w:t>
      </w:r>
    </w:p>
    <w:p w14:paraId="0719B04C" w14:textId="3243CD84" w:rsidR="00A36A50" w:rsidRDefault="00A36A50">
      <w:pPr>
        <w:spacing w:after="240" w:line="240" w:lineRule="auto"/>
        <w:rPr>
          <w:kern w:val="2"/>
          <w14:ligatures w14:val="standardContextual"/>
        </w:rPr>
      </w:pPr>
      <w:r>
        <w:rPr>
          <w:rFonts w:ascii="Open Sans" w:hAnsi="Open Sans" w:cs="Open Sans"/>
          <w:color w:val="auto"/>
        </w:rPr>
        <w:t xml:space="preserve">Omdat </w:t>
      </w:r>
      <w:r w:rsidR="003E0721">
        <w:rPr>
          <w:rFonts w:ascii="Open Sans" w:hAnsi="Open Sans" w:cs="Open Sans"/>
          <w:color w:val="auto"/>
        </w:rPr>
        <w:t xml:space="preserve">ook </w:t>
      </w:r>
      <w:r>
        <w:rPr>
          <w:rFonts w:ascii="Open Sans" w:hAnsi="Open Sans" w:cs="Open Sans"/>
          <w:color w:val="auto"/>
        </w:rPr>
        <w:t>deze onderzoeken nog lopen, weten we nog niet precies:</w:t>
      </w:r>
    </w:p>
    <w:p w14:paraId="262BC739" w14:textId="77777777" w:rsidR="00A36A50" w:rsidRDefault="00A36A50">
      <w:pPr>
        <w:spacing w:line="240" w:lineRule="auto"/>
        <w:rPr>
          <w:kern w:val="2"/>
          <w14:ligatures w14:val="standardContextual"/>
        </w:rPr>
      </w:pPr>
      <w:r>
        <w:rPr>
          <w:rFonts w:ascii="Open Sans" w:hAnsi="Open Sans" w:cs="Open Sans"/>
          <w:color w:val="auto"/>
        </w:rPr>
        <w:t>•              welke werkzaamheden we gaan uitvoeren;</w:t>
      </w:r>
    </w:p>
    <w:p w14:paraId="7590DF67" w14:textId="77777777" w:rsidR="00A36A50" w:rsidRDefault="00A36A50">
      <w:pPr>
        <w:spacing w:line="240" w:lineRule="auto"/>
        <w:rPr>
          <w:kern w:val="2"/>
          <w14:ligatures w14:val="standardContextual"/>
        </w:rPr>
      </w:pPr>
      <w:r>
        <w:rPr>
          <w:rFonts w:ascii="Open Sans" w:hAnsi="Open Sans" w:cs="Open Sans"/>
          <w:color w:val="auto"/>
        </w:rPr>
        <w:t>•              wanneer we daarmee starten</w:t>
      </w:r>
    </w:p>
    <w:p w14:paraId="7CB0491F" w14:textId="30E4C2F6" w:rsidR="007E2857" w:rsidRDefault="007E2857" w:rsidP="007E2857">
      <w:pPr>
        <w:spacing w:line="240" w:lineRule="auto"/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</w:pPr>
    </w:p>
    <w:p w14:paraId="07991816" w14:textId="09CE475A" w:rsidR="00447962" w:rsidRPr="00914221" w:rsidRDefault="007E2857" w:rsidP="00447962">
      <w:pPr>
        <w:spacing w:line="240" w:lineRule="auto"/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</w:pPr>
      <w:r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  <w:t>Hoe nu verder?</w:t>
      </w:r>
    </w:p>
    <w:p w14:paraId="4C56C39C" w14:textId="77777777" w:rsidR="00A36A50" w:rsidRDefault="00A36A50">
      <w:pPr>
        <w:spacing w:line="240" w:lineRule="auto"/>
        <w:rPr>
          <w:kern w:val="2"/>
          <w14:ligatures w14:val="standardContextual"/>
        </w:rPr>
      </w:pPr>
      <w:r>
        <w:rPr>
          <w:rFonts w:ascii="Open Sans" w:hAnsi="Open Sans" w:cs="Open Sans"/>
          <w:color w:val="auto"/>
        </w:rPr>
        <w:t>We begrijpen dat u benieuwd bent naar de plannen. Helaas kunnen we u nu nog geen exacte planning geven.</w:t>
      </w:r>
    </w:p>
    <w:p w14:paraId="3C94BC6C" w14:textId="77777777" w:rsidR="003A54C2" w:rsidRDefault="003A54C2" w:rsidP="003A54C2">
      <w:pPr>
        <w:spacing w:line="240" w:lineRule="auto"/>
      </w:pPr>
    </w:p>
    <w:p w14:paraId="52311E84" w14:textId="77777777" w:rsidR="00A36A50" w:rsidRDefault="00A36A50">
      <w:pPr>
        <w:spacing w:line="240" w:lineRule="auto"/>
        <w:rPr>
          <w:kern w:val="2"/>
          <w14:ligatures w14:val="standardContextual"/>
        </w:rPr>
      </w:pPr>
      <w:r>
        <w:rPr>
          <w:rFonts w:ascii="Open Sans" w:hAnsi="Open Sans" w:cs="Open Sans"/>
          <w:color w:val="auto"/>
        </w:rPr>
        <w:t>Zodra we meer weten, informeren we u via een nieuwsbrief.</w:t>
      </w:r>
    </w:p>
    <w:p w14:paraId="64F06951" w14:textId="77777777" w:rsidR="003A54C2" w:rsidRPr="003A54C2" w:rsidRDefault="003A54C2" w:rsidP="003A54C2">
      <w:pPr>
        <w:spacing w:line="240" w:lineRule="auto"/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</w:pPr>
    </w:p>
    <w:p w14:paraId="0FBAAD5A" w14:textId="31739826" w:rsidR="00447962" w:rsidRDefault="003A54C2" w:rsidP="003A54C2">
      <w:pPr>
        <w:spacing w:line="240" w:lineRule="auto"/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</w:pPr>
      <w:r w:rsidRPr="003A54C2"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  <w:t>Als er aan het einde van het jaar nog geen duidelijkheid is, ontvangt u in ieder geval opnieuw een update.</w:t>
      </w:r>
    </w:p>
    <w:p w14:paraId="3A457CFD" w14:textId="77777777" w:rsidR="007E2857" w:rsidRDefault="007E2857" w:rsidP="00914221">
      <w:pPr>
        <w:spacing w:line="240" w:lineRule="auto"/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</w:pPr>
    </w:p>
    <w:p w14:paraId="390864EB" w14:textId="29338BDA" w:rsidR="00983BC3" w:rsidRPr="00983BC3" w:rsidRDefault="00983BC3" w:rsidP="001274F6">
      <w:pPr>
        <w:rPr>
          <w:rFonts w:ascii="Open Sans" w:hAnsi="Open Sans" w:cs="Open Sans"/>
          <w:b/>
          <w:bCs/>
          <w:color w:val="auto"/>
          <w:szCs w:val="20"/>
        </w:rPr>
      </w:pPr>
      <w:bookmarkStart w:id="3" w:name="_Hlk202968883"/>
      <w:r w:rsidRPr="00983BC3">
        <w:rPr>
          <w:rFonts w:ascii="Open Sans" w:hAnsi="Open Sans" w:cs="Open Sans"/>
          <w:b/>
          <w:bCs/>
          <w:color w:val="auto"/>
          <w:szCs w:val="20"/>
        </w:rPr>
        <w:t>Heeft u vragen</w:t>
      </w:r>
      <w:r w:rsidR="003A54C2">
        <w:rPr>
          <w:rFonts w:ascii="Open Sans" w:hAnsi="Open Sans" w:cs="Open Sans"/>
          <w:b/>
          <w:bCs/>
          <w:color w:val="auto"/>
          <w:szCs w:val="20"/>
        </w:rPr>
        <w:t xml:space="preserve"> of klachten?</w:t>
      </w:r>
    </w:p>
    <w:bookmarkEnd w:id="3"/>
    <w:p w14:paraId="3EF8EA6C" w14:textId="5B703AF5" w:rsidR="00A36A50" w:rsidRPr="00376BE0" w:rsidRDefault="00CC73C2">
      <w:pPr>
        <w:spacing w:after="160" w:line="256" w:lineRule="auto"/>
        <w:rPr>
          <w:rFonts w:ascii="Open Sans" w:hAnsi="Open Sans" w:cs="Open Sans"/>
          <w:color w:val="auto"/>
        </w:rPr>
      </w:pPr>
      <w:r w:rsidRPr="0031712D">
        <w:rPr>
          <w:rFonts w:ascii="Open Sans" w:hAnsi="Open Sans" w:cs="Open Sans"/>
          <w:noProof/>
        </w:rPr>
        <w:drawing>
          <wp:anchor distT="0" distB="0" distL="114300" distR="114300" simplePos="0" relativeHeight="251716616" behindDoc="1" locked="0" layoutInCell="1" allowOverlap="1" wp14:anchorId="3ACD53B6" wp14:editId="652F947E">
            <wp:simplePos x="0" y="0"/>
            <wp:positionH relativeFrom="margin">
              <wp:align>right</wp:align>
            </wp:positionH>
            <wp:positionV relativeFrom="paragraph">
              <wp:posOffset>457298</wp:posOffset>
            </wp:positionV>
            <wp:extent cx="1022350" cy="1022350"/>
            <wp:effectExtent l="0" t="0" r="6350" b="6350"/>
            <wp:wrapTight wrapText="bothSides">
              <wp:wrapPolygon edited="0">
                <wp:start x="0" y="0"/>
                <wp:lineTo x="0" y="21332"/>
                <wp:lineTo x="21332" y="21332"/>
                <wp:lineTo x="21332" y="0"/>
                <wp:lineTo x="0" y="0"/>
              </wp:wrapPolygon>
            </wp:wrapTight>
            <wp:docPr id="193234498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A50">
        <w:rPr>
          <w:rFonts w:ascii="Open Sans" w:hAnsi="Open Sans" w:cs="Open Sans"/>
          <w:color w:val="auto"/>
        </w:rPr>
        <w:t xml:space="preserve">Heeft u op dit moment klachten over uw woning? Dan kunt u deze </w:t>
      </w:r>
      <w:r w:rsidR="003E0721">
        <w:rPr>
          <w:rFonts w:ascii="Open Sans" w:hAnsi="Open Sans" w:cs="Open Sans"/>
          <w:color w:val="auto"/>
        </w:rPr>
        <w:t xml:space="preserve">gewoon </w:t>
      </w:r>
      <w:r w:rsidR="00A36A50">
        <w:rPr>
          <w:rFonts w:ascii="Open Sans" w:hAnsi="Open Sans" w:cs="Open Sans"/>
          <w:color w:val="auto"/>
        </w:rPr>
        <w:t>via een reparatieverzoek</w:t>
      </w:r>
      <w:r w:rsidR="003E0721">
        <w:rPr>
          <w:rFonts w:ascii="Open Sans" w:hAnsi="Open Sans" w:cs="Open Sans"/>
          <w:color w:val="auto"/>
        </w:rPr>
        <w:t xml:space="preserve"> melden</w:t>
      </w:r>
      <w:r w:rsidR="00A36A50">
        <w:rPr>
          <w:rFonts w:ascii="Open Sans" w:hAnsi="Open Sans" w:cs="Open Sans"/>
          <w:color w:val="auto"/>
        </w:rPr>
        <w:t>. Ga naar www.portaal.nl/contact of bel ons op 088 - 767 82 25.</w:t>
      </w:r>
    </w:p>
    <w:p w14:paraId="7384802A" w14:textId="49BBA548" w:rsidR="00046E56" w:rsidRDefault="00A36A50" w:rsidP="00914397">
      <w:pPr>
        <w:spacing w:after="160" w:line="256" w:lineRule="auto"/>
        <w:rPr>
          <w:rFonts w:ascii="Open Sans" w:hAnsi="Open Sans" w:cs="Open Sans"/>
          <w:color w:val="auto"/>
          <w:szCs w:val="20"/>
        </w:rPr>
      </w:pPr>
      <w:r>
        <w:rPr>
          <w:rFonts w:ascii="Open Sans" w:hAnsi="Open Sans" w:cs="Open Sans"/>
          <w:color w:val="auto"/>
        </w:rPr>
        <w:t xml:space="preserve">Heeft u vragen over deze nieuwsbrief, ideeën of wilt u meedenken in een bewonersgroep? Neem dan contact op met Bep </w:t>
      </w:r>
      <w:proofErr w:type="spellStart"/>
      <w:r>
        <w:rPr>
          <w:rFonts w:ascii="Open Sans" w:hAnsi="Open Sans" w:cs="Open Sans"/>
          <w:color w:val="auto"/>
        </w:rPr>
        <w:t>Kosse</w:t>
      </w:r>
      <w:proofErr w:type="spellEnd"/>
      <w:r>
        <w:rPr>
          <w:rFonts w:ascii="Open Sans" w:hAnsi="Open Sans" w:cs="Open Sans"/>
          <w:color w:val="auto"/>
        </w:rPr>
        <w:t>.</w:t>
      </w:r>
      <w:r w:rsidR="00CC73C2" w:rsidRPr="00CC73C2">
        <w:rPr>
          <w:rFonts w:ascii="Open Sans" w:hAnsi="Open Sans" w:cs="Open Sans"/>
          <w:noProof/>
        </w:rPr>
        <w:t xml:space="preserve"> </w:t>
      </w:r>
      <w:r w:rsidR="006B612E" w:rsidRPr="006B612E">
        <w:rPr>
          <w:rFonts w:ascii="Open Sans" w:hAnsi="Open Sans" w:cs="Open Sans"/>
          <w:color w:val="auto"/>
          <w:szCs w:val="20"/>
        </w:rPr>
        <w:t xml:space="preserve">Stuur een e-mail </w:t>
      </w:r>
      <w:r w:rsidR="00046E56">
        <w:rPr>
          <w:rFonts w:ascii="Open Sans" w:hAnsi="Open Sans" w:cs="Open Sans"/>
          <w:color w:val="auto"/>
          <w:szCs w:val="20"/>
        </w:rPr>
        <w:t>of bel:</w:t>
      </w:r>
    </w:p>
    <w:p w14:paraId="53484618" w14:textId="637DA2A8" w:rsidR="001274F6" w:rsidRPr="00046E56" w:rsidRDefault="002A49A3" w:rsidP="00914221">
      <w:pPr>
        <w:spacing w:after="160" w:line="259" w:lineRule="auto"/>
        <w:rPr>
          <w:rFonts w:ascii="Open Sans" w:eastAsia="Aptos" w:hAnsi="Open Sans" w:cs="Open Sans"/>
          <w:b/>
          <w:bCs/>
          <w:color w:val="auto"/>
          <w:kern w:val="2"/>
          <w:szCs w:val="20"/>
          <w:lang w:eastAsia="en-US"/>
          <w14:ligatures w14:val="standardContextual"/>
        </w:rPr>
      </w:pPr>
      <w:r w:rsidRPr="00046E56">
        <w:rPr>
          <w:rFonts w:ascii="Segoe UI Emoji" w:hAnsi="Segoe UI Emoji" w:cs="Segoe UI Emoji"/>
          <w:b/>
          <w:bCs/>
        </w:rPr>
        <w:t>✉️</w:t>
      </w:r>
      <w:r w:rsidRPr="00046E56">
        <w:rPr>
          <w:b/>
          <w:bCs/>
        </w:rPr>
        <w:t xml:space="preserve"> </w:t>
      </w:r>
      <w:proofErr w:type="gramStart"/>
      <w:r w:rsidR="00E841C1" w:rsidRPr="00046E56">
        <w:rPr>
          <w:rFonts w:ascii="Open Sans" w:hAnsi="Open Sans" w:cs="Open Sans"/>
          <w:b/>
          <w:bCs/>
          <w:color w:val="auto"/>
          <w:szCs w:val="20"/>
        </w:rPr>
        <w:t>leuvensehof</w:t>
      </w:r>
      <w:r w:rsidR="006B612E" w:rsidRPr="00046E56">
        <w:rPr>
          <w:rFonts w:ascii="Open Sans" w:hAnsi="Open Sans" w:cs="Open Sans"/>
          <w:b/>
          <w:bCs/>
          <w:szCs w:val="20"/>
        </w:rPr>
        <w:t xml:space="preserve">@portaal.nl </w:t>
      </w:r>
      <w:r w:rsidRPr="00046E56">
        <w:rPr>
          <w:rFonts w:ascii="Segoe UI Emoji" w:hAnsi="Segoe UI Emoji" w:cs="Segoe UI Emoji"/>
          <w:b/>
          <w:bCs/>
        </w:rPr>
        <w:t xml:space="preserve"> 📞</w:t>
      </w:r>
      <w:proofErr w:type="gramEnd"/>
      <w:r w:rsidR="006B612E" w:rsidRPr="00046E56">
        <w:rPr>
          <w:rFonts w:ascii="Open Sans" w:hAnsi="Open Sans" w:cs="Open Sans"/>
          <w:b/>
          <w:bCs/>
          <w:szCs w:val="20"/>
        </w:rPr>
        <w:t xml:space="preserve"> </w:t>
      </w:r>
      <w:r w:rsidR="00E841C1" w:rsidRPr="00046E56">
        <w:rPr>
          <w:rFonts w:ascii="Open Sans" w:hAnsi="Open Sans" w:cs="Open Sans"/>
          <w:b/>
          <w:bCs/>
          <w:szCs w:val="20"/>
        </w:rPr>
        <w:t>06</w:t>
      </w:r>
      <w:r w:rsidR="00046E56" w:rsidRPr="00046E56">
        <w:rPr>
          <w:rFonts w:ascii="Open Sans" w:hAnsi="Open Sans" w:cs="Open Sans"/>
          <w:b/>
          <w:bCs/>
          <w:szCs w:val="20"/>
        </w:rPr>
        <w:t xml:space="preserve"> </w:t>
      </w:r>
      <w:r w:rsidR="00E841C1" w:rsidRPr="00046E56">
        <w:rPr>
          <w:rFonts w:ascii="Open Sans" w:hAnsi="Open Sans" w:cs="Open Sans"/>
          <w:b/>
          <w:bCs/>
          <w:szCs w:val="20"/>
        </w:rPr>
        <w:t>-</w:t>
      </w:r>
      <w:r w:rsidR="00046E56" w:rsidRPr="00046E56">
        <w:rPr>
          <w:rFonts w:ascii="Open Sans" w:hAnsi="Open Sans" w:cs="Open Sans"/>
          <w:b/>
          <w:bCs/>
          <w:szCs w:val="20"/>
        </w:rPr>
        <w:t xml:space="preserve"> </w:t>
      </w:r>
      <w:r w:rsidR="00E841C1" w:rsidRPr="00046E56">
        <w:rPr>
          <w:rFonts w:ascii="Open Sans" w:hAnsi="Open Sans" w:cs="Open Sans"/>
          <w:b/>
          <w:bCs/>
          <w:szCs w:val="20"/>
        </w:rPr>
        <w:t>51 94 77 64</w:t>
      </w:r>
      <w:r w:rsidR="002E39ED" w:rsidRPr="00046E56">
        <w:rPr>
          <w:rFonts w:ascii="Open Sans" w:hAnsi="Open Sans" w:cs="Open Sans"/>
          <w:b/>
          <w:bCs/>
          <w:szCs w:val="20"/>
        </w:rPr>
        <w:t xml:space="preserve">. </w:t>
      </w:r>
    </w:p>
    <w:p w14:paraId="7994B1B0" w14:textId="77777777" w:rsidR="00D61850" w:rsidRDefault="00D61850" w:rsidP="008C2556">
      <w:pPr>
        <w:spacing w:after="160" w:line="259" w:lineRule="auto"/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</w:pPr>
    </w:p>
    <w:p w14:paraId="1BF30401" w14:textId="7916C51C" w:rsidR="000C34F2" w:rsidRPr="008C2556" w:rsidRDefault="00046E56" w:rsidP="008C2556">
      <w:pPr>
        <w:spacing w:after="160" w:line="259" w:lineRule="auto"/>
        <w:rPr>
          <w:rFonts w:eastAsia="Aptos"/>
        </w:rPr>
      </w:pPr>
      <w:r>
        <w:rPr>
          <w:rFonts w:ascii="Open Sans" w:eastAsia="Aptos" w:hAnsi="Open Sans" w:cs="Open Sans"/>
          <w:color w:val="auto"/>
          <w:kern w:val="2"/>
          <w:szCs w:val="20"/>
          <w:lang w:eastAsia="en-US"/>
          <w14:ligatures w14:val="standardContextual"/>
        </w:rPr>
        <w:t>Met vriendelijke groet,</w:t>
      </w:r>
    </w:p>
    <w:p w14:paraId="7BBDAD2C" w14:textId="77777777" w:rsidR="00AB60FE" w:rsidRDefault="00AB60FE" w:rsidP="005A1A3F">
      <w:pPr>
        <w:rPr>
          <w:rFonts w:ascii="Open Sans" w:hAnsi="Open Sans" w:cs="Open Sans"/>
          <w:szCs w:val="20"/>
        </w:rPr>
      </w:pPr>
    </w:p>
    <w:p w14:paraId="4D17CAA6" w14:textId="06515711" w:rsidR="005A1A3F" w:rsidRPr="0003104B" w:rsidRDefault="00AB60FE" w:rsidP="005A1A3F">
      <w:pPr>
        <w:rPr>
          <w:rFonts w:ascii="Open Sans" w:hAnsi="Open Sans" w:cs="Open Sans"/>
          <w:b/>
          <w:bCs/>
          <w:sz w:val="18"/>
          <w:szCs w:val="18"/>
        </w:rPr>
      </w:pPr>
      <w:r>
        <w:rPr>
          <w:rFonts w:ascii="Aptos" w:hAnsi="Aptos"/>
          <w:noProof/>
          <w:color w:val="343534"/>
        </w:rPr>
        <w:drawing>
          <wp:anchor distT="0" distB="0" distL="114300" distR="114300" simplePos="0" relativeHeight="251708424" behindDoc="1" locked="0" layoutInCell="1" allowOverlap="1" wp14:anchorId="355B4222" wp14:editId="3A4386F5">
            <wp:simplePos x="0" y="0"/>
            <wp:positionH relativeFrom="column">
              <wp:posOffset>4181324</wp:posOffset>
            </wp:positionH>
            <wp:positionV relativeFrom="paragraph">
              <wp:posOffset>298789</wp:posOffset>
            </wp:positionV>
            <wp:extent cx="1905000" cy="409575"/>
            <wp:effectExtent l="0" t="0" r="0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6E56">
        <w:rPr>
          <w:rFonts w:ascii="Open Sans" w:hAnsi="Open Sans" w:cs="Open Sans"/>
          <w:noProof/>
          <w:szCs w:val="20"/>
        </w:rPr>
        <w:drawing>
          <wp:anchor distT="0" distB="0" distL="114300" distR="114300" simplePos="0" relativeHeight="251710472" behindDoc="1" locked="0" layoutInCell="1" allowOverlap="1" wp14:anchorId="21DD1C90" wp14:editId="23F48751">
            <wp:simplePos x="0" y="0"/>
            <wp:positionH relativeFrom="column">
              <wp:posOffset>1312381</wp:posOffset>
            </wp:positionH>
            <wp:positionV relativeFrom="paragraph">
              <wp:posOffset>22093</wp:posOffset>
            </wp:positionV>
            <wp:extent cx="2289129" cy="1040130"/>
            <wp:effectExtent l="0" t="0" r="0" b="0"/>
            <wp:wrapNone/>
            <wp:docPr id="1444262401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29" cy="104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A45" w:rsidRPr="001274F6">
        <w:rPr>
          <w:rFonts w:ascii="Open Sans" w:hAnsi="Open Sans" w:cs="Open Sans"/>
          <w:szCs w:val="20"/>
        </w:rPr>
        <w:t xml:space="preserve">Projectteam Portaal </w:t>
      </w:r>
      <w:r w:rsidR="00ED087D">
        <w:rPr>
          <w:rFonts w:ascii="Open Sans" w:hAnsi="Open Sans" w:cs="Open Sans"/>
          <w:szCs w:val="20"/>
        </w:rPr>
        <w:t>en</w:t>
      </w:r>
      <w:r w:rsidR="00ED087D" w:rsidRPr="001274F6">
        <w:rPr>
          <w:rFonts w:ascii="Open Sans" w:hAnsi="Open Sans" w:cs="Open Sans"/>
          <w:szCs w:val="20"/>
        </w:rPr>
        <w:t xml:space="preserve"> </w:t>
      </w:r>
      <w:r w:rsidR="008C2556">
        <w:rPr>
          <w:rFonts w:ascii="Open Sans" w:hAnsi="Open Sans" w:cs="Open Sans"/>
          <w:szCs w:val="20"/>
        </w:rPr>
        <w:t>Van Wijnen</w:t>
      </w:r>
    </w:p>
    <w:sectPr w:rsidR="005A1A3F" w:rsidRPr="0003104B" w:rsidSect="001274F6">
      <w:headerReference w:type="default" r:id="rId23"/>
      <w:footerReference w:type="default" r:id="rId24"/>
      <w:headerReference w:type="first" r:id="rId25"/>
      <w:footerReference w:type="first" r:id="rId26"/>
      <w:pgSz w:w="11906" w:h="16838" w:code="9"/>
      <w:pgMar w:top="1134" w:right="709" w:bottom="567" w:left="709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A2F8D" w14:textId="77777777" w:rsidR="00217FB3" w:rsidRDefault="00217FB3">
      <w:pPr>
        <w:spacing w:line="240" w:lineRule="auto"/>
      </w:pPr>
      <w:r>
        <w:separator/>
      </w:r>
    </w:p>
  </w:endnote>
  <w:endnote w:type="continuationSeparator" w:id="0">
    <w:p w14:paraId="30BE3382" w14:textId="77777777" w:rsidR="00217FB3" w:rsidRDefault="00217F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60C0910A-68C7-4E97-8A56-F20B7CCDF9BB}"/>
    <w:embedBold r:id="rId2" w:fontKey="{893B8848-7CCF-47C3-B376-88CCFF728A90}"/>
    <w:embedItalic r:id="rId3" w:fontKey="{A95C249C-EFFC-426F-9050-C18DAB4A18B2}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  <w:embedBold r:id="rId4" w:subsetted="1" w:fontKey="{2380BA46-4F53-4AAC-8DDC-6C322BDF9701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5" w:subsetted="1" w:fontKey="{273F01C6-3271-4FBB-B533-870483492B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0465" w14:textId="77777777" w:rsidR="00D41D0A" w:rsidRPr="006211E4" w:rsidRDefault="00626A45" w:rsidP="006211E4">
    <w:pPr>
      <w:pStyle w:val="Voettekst"/>
      <w:rPr>
        <w:rFonts w:ascii="Open Sans" w:hAnsi="Open Sans" w:cs="Open Sans"/>
        <w:sz w:val="18"/>
        <w:szCs w:val="18"/>
      </w:rPr>
    </w:pPr>
    <w:r w:rsidRPr="006211E4">
      <w:rPr>
        <w:rFonts w:ascii="Open Sans" w:hAnsi="Open Sans" w:cs="Open Sans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D104E2" wp14:editId="10B55BC0">
              <wp:simplePos x="0" y="0"/>
              <wp:positionH relativeFrom="column">
                <wp:posOffset>-1739900</wp:posOffset>
              </wp:positionH>
              <wp:positionV relativeFrom="paragraph">
                <wp:posOffset>-4445</wp:posOffset>
              </wp:positionV>
              <wp:extent cx="990600" cy="266700"/>
              <wp:effectExtent l="3175" t="0" r="0" b="4445"/>
              <wp:wrapTopAndBottom/>
              <wp:docPr id="7189588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667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0EEE0" w14:textId="77777777" w:rsidR="008C71E8" w:rsidRPr="008C71E8" w:rsidRDefault="00626A45" w:rsidP="008C71E8">
                          <w:pPr>
                            <w:rPr>
                              <w:b/>
                              <w:color w:val="E9530E"/>
                            </w:rPr>
                          </w:pPr>
                          <w:proofErr w:type="gramStart"/>
                          <w:r w:rsidRPr="008C71E8">
                            <w:rPr>
                              <w:b/>
                              <w:color w:val="E9530E"/>
                            </w:rPr>
                            <w:t>www.portaal.nl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D104E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37pt;margin-top:-.35pt;width:78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" fillcolor="white [3212]" stroked="f" strokeweight=".5pt">
              <v:textbox inset="0,0,0,0">
                <w:txbxContent>
                  <w:p w14:paraId="05E0EEE0" w14:textId="77777777" w:rsidR="008C71E8" w:rsidRPr="008C71E8" w:rsidRDefault="00626A45" w:rsidP="008C71E8">
                    <w:pPr>
                      <w:rPr>
                        <w:b/>
                        <w:color w:val="E9530E"/>
                      </w:rPr>
                    </w:pPr>
                    <w:proofErr w:type="gramStart"/>
                    <w:r w:rsidRPr="008C71E8">
                      <w:rPr>
                        <w:b/>
                        <w:color w:val="E9530E"/>
                      </w:rPr>
                      <w:t>www.portaal.nl</w:t>
                    </w:r>
                    <w:proofErr w:type="gramEnd"/>
                  </w:p>
                </w:txbxContent>
              </v:textbox>
              <w10:wrap type="topAndBottom"/>
            </v:shape>
          </w:pict>
        </mc:Fallback>
      </mc:AlternateContent>
    </w:r>
    <w:r w:rsidR="004F34FA" w:rsidRPr="006211E4">
      <w:rPr>
        <w:rStyle w:val="Paginanummer"/>
        <w:rFonts w:ascii="Open Sans" w:hAnsi="Open Sans" w:cs="Open Sans"/>
        <w:sz w:val="18"/>
        <w:szCs w:val="18"/>
      </w:rPr>
      <w:fldChar w:fldCharType="begin"/>
    </w:r>
    <w:r w:rsidR="00D41D0A" w:rsidRPr="006211E4">
      <w:rPr>
        <w:rStyle w:val="Paginanummer"/>
        <w:rFonts w:ascii="Open Sans" w:hAnsi="Open Sans" w:cs="Open Sans"/>
        <w:sz w:val="18"/>
        <w:szCs w:val="18"/>
      </w:rPr>
      <w:instrText xml:space="preserve"> PAGE </w:instrText>
    </w:r>
    <w:r w:rsidR="004F34FA" w:rsidRPr="006211E4">
      <w:rPr>
        <w:rStyle w:val="Paginanummer"/>
        <w:rFonts w:ascii="Open Sans" w:hAnsi="Open Sans" w:cs="Open Sans"/>
        <w:sz w:val="18"/>
        <w:szCs w:val="18"/>
      </w:rPr>
      <w:fldChar w:fldCharType="separate"/>
    </w:r>
    <w:r w:rsidR="00D41D0A" w:rsidRPr="006211E4">
      <w:rPr>
        <w:rStyle w:val="Paginanummer"/>
        <w:rFonts w:ascii="Open Sans" w:hAnsi="Open Sans" w:cs="Open Sans"/>
        <w:sz w:val="18"/>
        <w:szCs w:val="18"/>
      </w:rPr>
      <w:t>2</w:t>
    </w:r>
    <w:r w:rsidR="004F34FA" w:rsidRPr="006211E4">
      <w:rPr>
        <w:rStyle w:val="Paginanummer"/>
        <w:rFonts w:ascii="Open Sans" w:hAnsi="Open Sans" w:cs="Open Sans"/>
        <w:sz w:val="18"/>
        <w:szCs w:val="18"/>
      </w:rPr>
      <w:fldChar w:fldCharType="end"/>
    </w:r>
    <w:r w:rsidR="00D41D0A" w:rsidRPr="006211E4">
      <w:rPr>
        <w:rStyle w:val="Paginanummer"/>
        <w:rFonts w:ascii="Open Sans" w:hAnsi="Open Sans" w:cs="Open Sans"/>
        <w:sz w:val="18"/>
        <w:szCs w:val="18"/>
      </w:rPr>
      <w:t xml:space="preserve"> van </w:t>
    </w:r>
    <w:r w:rsidR="004F34FA" w:rsidRPr="006211E4">
      <w:rPr>
        <w:rStyle w:val="Paginanummer"/>
        <w:rFonts w:ascii="Open Sans" w:hAnsi="Open Sans" w:cs="Open Sans"/>
        <w:sz w:val="18"/>
        <w:szCs w:val="18"/>
      </w:rPr>
      <w:fldChar w:fldCharType="begin"/>
    </w:r>
    <w:r w:rsidR="00D41D0A" w:rsidRPr="006211E4">
      <w:rPr>
        <w:rStyle w:val="Paginanummer"/>
        <w:rFonts w:ascii="Open Sans" w:hAnsi="Open Sans" w:cs="Open Sans"/>
        <w:sz w:val="18"/>
        <w:szCs w:val="18"/>
      </w:rPr>
      <w:instrText xml:space="preserve"> NUMPAGES </w:instrText>
    </w:r>
    <w:r w:rsidR="004F34FA" w:rsidRPr="006211E4">
      <w:rPr>
        <w:rStyle w:val="Paginanummer"/>
        <w:rFonts w:ascii="Open Sans" w:hAnsi="Open Sans" w:cs="Open Sans"/>
        <w:sz w:val="18"/>
        <w:szCs w:val="18"/>
      </w:rPr>
      <w:fldChar w:fldCharType="separate"/>
    </w:r>
    <w:r w:rsidR="00D41D0A" w:rsidRPr="006211E4">
      <w:rPr>
        <w:rStyle w:val="Paginanummer"/>
        <w:rFonts w:ascii="Open Sans" w:hAnsi="Open Sans" w:cs="Open Sans"/>
        <w:sz w:val="18"/>
        <w:szCs w:val="18"/>
      </w:rPr>
      <w:t>2</w:t>
    </w:r>
    <w:r w:rsidR="004F34FA" w:rsidRPr="006211E4">
      <w:rPr>
        <w:rStyle w:val="Paginanummer"/>
        <w:rFonts w:ascii="Open Sans" w:hAnsi="Open Sans" w:cs="Open Sans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56BD" w14:textId="77777777" w:rsidR="00491DA1" w:rsidRDefault="00626A45" w:rsidP="00491DA1">
    <w:pPr>
      <w:pStyle w:val="Voettekst"/>
      <w:rPr>
        <w:rStyle w:val="Paginanummer"/>
        <w:rFonts w:ascii="Open Sans" w:hAnsi="Open Sans" w:cs="Open Sans"/>
        <w:sz w:val="18"/>
        <w:szCs w:val="18"/>
      </w:rPr>
    </w:pPr>
    <w:r>
      <w:rPr>
        <w:noProof/>
      </w:rPr>
      <w:drawing>
        <wp:anchor distT="0" distB="0" distL="114300" distR="114300" simplePos="0" relativeHeight="251658244" behindDoc="1" locked="0" layoutInCell="1" allowOverlap="1" wp14:anchorId="65A434CB" wp14:editId="678A483B">
          <wp:simplePos x="0" y="0"/>
          <wp:positionH relativeFrom="column">
            <wp:posOffset>-450215</wp:posOffset>
          </wp:positionH>
          <wp:positionV relativeFrom="paragraph">
            <wp:posOffset>-538423</wp:posOffset>
          </wp:positionV>
          <wp:extent cx="7538400" cy="1183640"/>
          <wp:effectExtent l="0" t="0" r="5715" b="0"/>
          <wp:wrapNone/>
          <wp:docPr id="14902841" name="Picture 10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2841" name="Picture 10" descr="A white background with black and white clou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9" t="-33" r="-97" b="-33"/>
                  <a:stretch>
                    <a:fillRect/>
                  </a:stretch>
                </pic:blipFill>
                <pic:spPr bwMode="auto">
                  <a:xfrm>
                    <a:off x="0" y="0"/>
                    <a:ext cx="7554277" cy="11861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D0A" w:rsidRPr="0051497E">
      <w:rPr>
        <w:rStyle w:val="Paginanummer"/>
        <w:rFonts w:ascii="Open Sans" w:hAnsi="Open Sans" w:cs="Open Sans"/>
        <w:iCs/>
        <w:sz w:val="18"/>
        <w:szCs w:val="18"/>
      </w:rPr>
      <w:t>Lees verder op de achterzijde</w:t>
    </w:r>
  </w:p>
  <w:p w14:paraId="335B5632" w14:textId="77777777" w:rsidR="00D41D0A" w:rsidRPr="00491DA1" w:rsidRDefault="00626A45" w:rsidP="00491DA1">
    <w:pPr>
      <w:pStyle w:val="Voettekst"/>
      <w:rPr>
        <w:rFonts w:ascii="Open Sans" w:hAnsi="Open Sans" w:cs="Open Sans"/>
        <w:iCs/>
        <w:sz w:val="18"/>
        <w:szCs w:val="18"/>
      </w:rPr>
    </w:pPr>
    <w:r w:rsidRPr="0051497E">
      <w:rPr>
        <w:rStyle w:val="Paginanummer"/>
        <w:rFonts w:ascii="Open Sans" w:hAnsi="Open Sans" w:cs="Open Sans"/>
        <w:sz w:val="18"/>
        <w:szCs w:val="18"/>
      </w:rPr>
      <w:fldChar w:fldCharType="begin"/>
    </w:r>
    <w:r w:rsidRPr="0051497E">
      <w:rPr>
        <w:rStyle w:val="Paginanummer"/>
        <w:rFonts w:ascii="Open Sans" w:hAnsi="Open Sans" w:cs="Open Sans"/>
        <w:sz w:val="18"/>
        <w:szCs w:val="18"/>
      </w:rPr>
      <w:instrText xml:space="preserve"> PAGE </w:instrText>
    </w:r>
    <w:r w:rsidRPr="0051497E">
      <w:rPr>
        <w:rStyle w:val="Paginanummer"/>
        <w:rFonts w:ascii="Open Sans" w:hAnsi="Open Sans" w:cs="Open Sans"/>
        <w:sz w:val="18"/>
        <w:szCs w:val="18"/>
      </w:rPr>
      <w:fldChar w:fldCharType="separate"/>
    </w:r>
    <w:r w:rsidRPr="0051497E">
      <w:rPr>
        <w:rStyle w:val="Paginanummer"/>
        <w:rFonts w:ascii="Open Sans" w:hAnsi="Open Sans" w:cs="Open Sans"/>
        <w:sz w:val="18"/>
        <w:szCs w:val="18"/>
      </w:rPr>
      <w:t>1</w:t>
    </w:r>
    <w:r w:rsidRPr="0051497E">
      <w:rPr>
        <w:rStyle w:val="Paginanummer"/>
        <w:rFonts w:ascii="Open Sans" w:hAnsi="Open Sans" w:cs="Open Sans"/>
        <w:sz w:val="18"/>
        <w:szCs w:val="18"/>
      </w:rPr>
      <w:fldChar w:fldCharType="end"/>
    </w:r>
    <w:r w:rsidRPr="0051497E">
      <w:rPr>
        <w:rStyle w:val="Paginanummer"/>
        <w:rFonts w:ascii="Open Sans" w:hAnsi="Open Sans" w:cs="Open Sans"/>
        <w:sz w:val="18"/>
        <w:szCs w:val="18"/>
      </w:rPr>
      <w:t xml:space="preserve"> van </w:t>
    </w:r>
    <w:r w:rsidRPr="0051497E">
      <w:rPr>
        <w:rStyle w:val="Paginanummer"/>
        <w:rFonts w:ascii="Open Sans" w:hAnsi="Open Sans" w:cs="Open Sans"/>
        <w:sz w:val="18"/>
        <w:szCs w:val="18"/>
      </w:rPr>
      <w:fldChar w:fldCharType="begin"/>
    </w:r>
    <w:r w:rsidRPr="0051497E">
      <w:rPr>
        <w:rStyle w:val="Paginanummer"/>
        <w:rFonts w:ascii="Open Sans" w:hAnsi="Open Sans" w:cs="Open Sans"/>
        <w:sz w:val="18"/>
        <w:szCs w:val="18"/>
      </w:rPr>
      <w:instrText xml:space="preserve"> NUMPAGES </w:instrText>
    </w:r>
    <w:r w:rsidRPr="0051497E">
      <w:rPr>
        <w:rStyle w:val="Paginanummer"/>
        <w:rFonts w:ascii="Open Sans" w:hAnsi="Open Sans" w:cs="Open Sans"/>
        <w:sz w:val="18"/>
        <w:szCs w:val="18"/>
      </w:rPr>
      <w:fldChar w:fldCharType="separate"/>
    </w:r>
    <w:r w:rsidRPr="0051497E">
      <w:rPr>
        <w:rStyle w:val="Paginanummer"/>
        <w:rFonts w:ascii="Open Sans" w:hAnsi="Open Sans" w:cs="Open Sans"/>
        <w:sz w:val="18"/>
        <w:szCs w:val="18"/>
      </w:rPr>
      <w:t>2</w:t>
    </w:r>
    <w:r w:rsidRPr="0051497E">
      <w:rPr>
        <w:rStyle w:val="Paginanummer"/>
        <w:rFonts w:ascii="Open Sans" w:hAnsi="Open Sans" w:cs="Open Sans"/>
        <w:sz w:val="18"/>
        <w:szCs w:val="18"/>
      </w:rPr>
      <w:fldChar w:fldCharType="end"/>
    </w:r>
  </w:p>
  <w:p w14:paraId="52068538" w14:textId="77777777" w:rsidR="0051497E" w:rsidRDefault="00626A45">
    <w:pPr>
      <w:pStyle w:val="Voetteks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3F01DC45" wp14:editId="456C1EEE">
          <wp:simplePos x="0" y="0"/>
          <wp:positionH relativeFrom="column">
            <wp:posOffset>-2196465</wp:posOffset>
          </wp:positionH>
          <wp:positionV relativeFrom="page">
            <wp:posOffset>9615805</wp:posOffset>
          </wp:positionV>
          <wp:extent cx="7552055" cy="1187450"/>
          <wp:effectExtent l="0" t="0" r="0" b="0"/>
          <wp:wrapNone/>
          <wp:docPr id="808468443" name="Picture 8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468443" name="Picture 8" descr="A white background with black and white clou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" t="-809427" r="19" b="809420"/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1187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BCEF1" w14:textId="77777777" w:rsidR="00217FB3" w:rsidRDefault="00217FB3">
      <w:pPr>
        <w:spacing w:line="240" w:lineRule="auto"/>
      </w:pPr>
      <w:r>
        <w:separator/>
      </w:r>
    </w:p>
  </w:footnote>
  <w:footnote w:type="continuationSeparator" w:id="0">
    <w:p w14:paraId="4D859092" w14:textId="77777777" w:rsidR="00217FB3" w:rsidRDefault="00217F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AFC16" w14:textId="77777777" w:rsidR="00CA023C" w:rsidRPr="00CA023C" w:rsidRDefault="00626A45" w:rsidP="001274F6">
    <w:pPr>
      <w:pStyle w:val="Koptekst"/>
      <w:rPr>
        <w:color w:val="11275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18BC433" wp14:editId="49F2B9DC">
              <wp:simplePos x="0" y="0"/>
              <wp:positionH relativeFrom="column">
                <wp:posOffset>-1740535</wp:posOffset>
              </wp:positionH>
              <wp:positionV relativeFrom="paragraph">
                <wp:posOffset>234315</wp:posOffset>
              </wp:positionV>
              <wp:extent cx="1440180" cy="457200"/>
              <wp:effectExtent l="2540" t="0" r="0" b="3810"/>
              <wp:wrapNone/>
              <wp:docPr id="8424182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69F13" w14:textId="77777777" w:rsidR="00D41D0A" w:rsidRPr="00CA023C" w:rsidRDefault="00626A45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A023C">
                            <w:rPr>
                              <w:b/>
                              <w:sz w:val="18"/>
                              <w:szCs w:val="18"/>
                            </w:rPr>
                            <w:t>Nieuwsbrief Portaal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8BC43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-137.05pt;margin-top:18.45pt;width:113.4pt;height:3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" filled="f" stroked="f">
              <v:textbox inset="0,0,0,0">
                <w:txbxContent>
                  <w:p w14:paraId="2A969F13" w14:textId="77777777" w:rsidR="00D41D0A" w:rsidRPr="00CA023C" w:rsidRDefault="00626A45">
                    <w:pPr>
                      <w:rPr>
                        <w:b/>
                        <w:sz w:val="18"/>
                        <w:szCs w:val="18"/>
                      </w:rPr>
                    </w:pPr>
                    <w:r w:rsidRPr="00CA023C">
                      <w:rPr>
                        <w:b/>
                        <w:sz w:val="18"/>
                        <w:szCs w:val="18"/>
                      </w:rPr>
                      <w:t>Nieuwsbrief Portaal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1AF2" w14:textId="77777777" w:rsidR="00D41D0A" w:rsidRPr="00715DBE" w:rsidRDefault="00626A45" w:rsidP="001274F6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5" behindDoc="1" locked="0" layoutInCell="1" allowOverlap="1" wp14:anchorId="188D7BCA" wp14:editId="06D2C037">
          <wp:simplePos x="0" y="0"/>
          <wp:positionH relativeFrom="column">
            <wp:posOffset>-88076</wp:posOffset>
          </wp:positionH>
          <wp:positionV relativeFrom="paragraph">
            <wp:posOffset>360000</wp:posOffset>
          </wp:positionV>
          <wp:extent cx="6833870" cy="1072501"/>
          <wp:effectExtent l="0" t="0" r="0" b="0"/>
          <wp:wrapNone/>
          <wp:docPr id="304881381" name="Picture 6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881381" name="Picture 6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1" t="-4" r="-87" b="-186"/>
                  <a:stretch>
                    <a:fillRect/>
                  </a:stretch>
                </pic:blipFill>
                <pic:spPr bwMode="auto">
                  <a:xfrm>
                    <a:off x="0" y="0"/>
                    <a:ext cx="6848695" cy="10748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F7D" w:rsidRPr="00715DBE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5E24AA90" wp14:editId="3FB03313">
              <wp:simplePos x="0" y="0"/>
              <wp:positionH relativeFrom="column">
                <wp:posOffset>-88265</wp:posOffset>
              </wp:positionH>
              <wp:positionV relativeFrom="paragraph">
                <wp:posOffset>359410</wp:posOffset>
              </wp:positionV>
              <wp:extent cx="6839585" cy="2840355"/>
              <wp:effectExtent l="0" t="0" r="5715" b="4445"/>
              <wp:wrapNone/>
              <wp:docPr id="650156990" name="Rechthoek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39585" cy="2840355"/>
                      </a:xfrm>
                      <a:prstGeom prst="rect">
                        <a:avLst/>
                      </a:prstGeom>
                      <a:blipFill>
                        <a:blip r:embed="rId2"/>
                        <a:stretch>
                          <a:fillRect l="9" t="3" r="15" b="5"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199B80E7" w14:textId="77777777" w:rsidR="00D41D0A" w:rsidRDefault="00626A45" w:rsidP="00FF1FC0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24AA90" id="Rechthoek 38" o:spid="_x0000_s1031" style="position:absolute;margin-left:-6.95pt;margin-top:28.3pt;width:538.55pt;height:223.65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euZp3oHkebh59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vXM070DyPNw8+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rmad6B5Hm4ef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1zNO9A8jzcPP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65mnegeR5uHn3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9czTvQPI83Dz7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euZp3oHkebh&#10;59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vXM070DyPNw8+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rmad6B&#10;5Hm4ef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1zNO9A8jzcPP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65&#10;mnegeR5uHn3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9czTvQPI83Dz7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euZp3oHkebh59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vXM070DyPNw8+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rmad6B5Hm4ef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1zNO9A8jzcPP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65mnegeR5uHn3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9czTvQPI83Dz7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euZp3oHkebh59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vXM070DyPNw8+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rmad6B5Hm4ef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1zNO9A8jzcPP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65mnegeR5uHn3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9czTvQPI83Dz&#10;7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euZp3oHkebh59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vXM070Dy&#10;PNw8+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rmad6B5Hm4ef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1zN&#10;O9A8jzcPP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65mnegeR5uHn3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9czTvQPI83Dz7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euZp3oHkebh59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vXM070DyPNw8+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rmad6B5Hm4ef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1zNO9A8jzcPP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65mnegeR5uHn3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9czTvQPI83Dz7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euZp3oHkebh59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vXM070DyPNw8+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rmad6B5Hm4ef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1zNO9A8jzcPP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65mnegeR5uHn3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9czTvQPI83Dz7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euZp3oHke&#10;bh59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XM070DyPNw8+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rmad&#10;6B5Hm4ef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1zNO9A8jzcPP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65mnegeR5uHn3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9czTvQPI83Dz7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euZp3oHkebh59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vXM070DyPNw8+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rmad6B5Hm4ef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1zNO9A8jzcPP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65mnegeR5uHn3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9czTvQPI83Dz7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euZp3oHkebh59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vXM070DyPNw8+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rmad6B5Hm4ef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1zNO9A8jzcPP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65mnegeR5uHn3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9czTvQPI83&#10;Dz7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euZp3oHkebh59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XM070&#10;DyPNw8+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rmad6B5Hm4ef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1&#10;zNO9A8jzcPP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65mnegeR5uHn3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9czTvQPI83Dz7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euZp3oHkebh59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vXM070DyPNw8+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rmad6B5Hm4ef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1zNO9A8jzcPP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65mnegeR5uHn3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9czTvQPI83Dz7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euZp3oHkebh59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vXM070DyPNw8+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rmad6B5Hm4ef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1zNO9A8jzcPP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65mnegeR5uH&#10;n3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9czTvQPI83Dz7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euZp3oH&#10;kebh59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vXM070DyPNw8+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rm&#10;ad6B5Hm4ef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1zNO9A8jzcPP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65mnegeR5uHn3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9czTvQPI83Dz7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euZp3oHkebh59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vXM070DyPNw8+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rmad6B5Hm4ef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1zNO9A8jzcPP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65mnegeR5uHn3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9czTvQPI83Dz7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euZp3oHkebh59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vXM070DyPNw8+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rmad6B5Hm4ef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1zNO9A8jzcPP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65mnegeR5uHn3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9czTvQPI&#10;83Dz7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euZp3oHkebh59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vXM0&#10;70DyPNw8+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rmad6B5Hm4ef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1zNO9A8jzcPP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65mnegeR5uHn3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9czTvQPI83Dz7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euZp3oHkebh59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vXM070DyPNw8+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rmad6B5Hm4ef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1zNO9A8jzcPP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65mnegeR5uHn3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9czTvQPI83Dz7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euZp3oHkebh59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vXM070DyPNw8+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rmad6B5Hm4ef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1zNO9A8jzcPP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65mnegeR5&#10;uHn3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9czTvQPI83Dz7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euZp3&#10;oHkebh59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vXM070DyPNw8+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rmad6B5Hm4ef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1zNO9A8jzcPP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65mnegeR5uHn3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9czTvQPI83Dz7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euZp3oHkebh59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vXM070DyPNw8+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rmad6B5Hm4ef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1zNO9A8jzcPP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65mnegeR5uHn3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9czTvQPI83Dz7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euZp3oHkebh59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vXM070DyZ0MZKnY&#10;g0P0ZtwbdARSzCh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65mnegeZ6tEYLiVD1WRwfoY5tMZuI9wdLmFS&#10;I8z96X5Y0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vXM070DBPN0H1bUbtKU43Ewp4UdhmfpjcIn+iPudVr&#10;I8OSY/pS+8sezJcR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65mnegY5+Zlv9W1q/XxuZW/4Ji38cydBK8U&#10;P6o+wU4XaceHPP8ArE/M2wbM91j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1zNO9AofnbbfVfMF4viyN/wU&#10;aN/HD2TLiwx+P2EtfbceHUT94PziC8qzbuj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euZp3oE7/wCcjLT6&#10;vrpan95BE3zpVP8AjXMfsOV4fcSP0/pcj2jhw5774g/eP0PCM6B5d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65mnegehf85Q2fC+tJv54GT/gHJ/43zW+z8rhIdxv5j9jtfaiFZIy7418j+18w51TxT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1zNO9A9w/5yksvUtrKf+SWRP8Ag1B/40zQ+z06lId4B+R/a9J7UQuMJdxI&#10;+YH/ABL4zztnzt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65mnegfUf/ORVh9c0Jn/3zNE/3kx/8b5yfYk+&#10;HNXeCP0/oe09osfFgJ7pA/739L4Az0R8r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euZp3oH21+aWnfpTRL&#10;6OlT6DuB7x/GPxXOE7PnwZYHzA+e36X0ftTH4mCY/ok/Lf8AQ/MnPU3xh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65mnegfohd2y3kbxN9l1Kn5EUOebRlwm+59YnHiBB67PycvLVrKV4n+0jMp+amhz16MuIA&#10;jru+FTjwEg9DXyQ2TY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65mnegfoxnmj62/ND82tL/Q+uXsdKAzGQfK&#10;UCT/AI2z1Ds3J4mGJ8q/0u36HxvtbF4WeY87/wBN6v0vOs2bqH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9czT&#10;vQP0YzzR9bfDP/OTGk/VNViuANp4BX3ZCQf+FK53vYOTixmPcfvfM/abFw5RL+dH7Qf7HzjnTPIO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65mnegfoxnmj62+aP+cnNI+tadb3QFTDMVPssi7n71UZ1HYGXhmY94&#10;+7+1432nw8WOMv5sq/0w/YHxFndvmz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euZp3oH6MZ5o+tvPvzW0b9Pa&#10;JeQgVYRF18eUdHFPnxpmx7Oy+FlifOvnt+l1PauHxsE4+Vj/ADfV+h+ZmepPjT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euZp3oH6MZ5o+trXQSAqRUEUI9sINIIt+VPmbSD5fvri0P8AumV0HuFYgH6RvnrWny+L&#10;AS7wC+H6rD4M5Q7iR8ikeZDi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vXM070D9GM80fW3Yq+Bv+ci9C/Res+uo&#10;+G5iV69uS/Aw+5VJ+eehdh5uPFX80kfPd8t9osHh5uL+cAfiNv0PBM6F5Z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65mnegfoxnmj627FXzb/zkxoP17TYbxR8VvLRv9SQUP/DBPvzp+wc3DkMf5w+0fgvH+02n48Yn&#10;/NP2S/aA+Hc7x80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euZp3oH6MZ5o+tuxVjPnPQh5m065sz1liYL7PSqH6&#10;GAOZWlzeDOMu4j5dXD1mD8xjlDvBr39Ptflm6FCQRQjYg9s9YBt8RIpbh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rmad6B+jGeaPrbsVdir82vzj8u/4a1u5jAokresnyk+I/c3Jfoz03svP42KJ6j0n4Pj/AGzp/Azy&#10;HQniH+dv97zDNs6R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vXM070D9GM80fW3Yq7FXyp/zk75a9eG21JBvGxhkP8A&#10;kt8SH5Ahh82Gdb2Bnoygeu4+HN4f2n01xjkHT0n47j8eb42ztnzx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vXM070D&#10;9GM80fW3Yq7FWJ+evLg82abc2R6yRnh7OvxIf+CAzM0mfwMkZ9x393IuBrtN+ZxSh3jb38x9r8uX&#10;QxkqwIINCD1Bz1YG3xQiluFD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1zNO9A/RjPNH1t2KuxV2Kvzo/O/yv/hnWpuIp&#10;Fcfv08PjJ5D6HDbeFM9K7J1HjYh3x9J+H7HyPtvS/l8xrlL1D48/teRZuXQO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vX&#10;M070D9GM80fW3Yq7FXYq+df+cj/K36W01L5B+8tH+L/jHJRW+5uJ9hyzpOwtR4eTgPKQ+0PJe0el&#10;8TEJjnA/Ydv1PhXO/fM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rmad6B+jGeaPrbsVdirsVQOp6dHq8ElvMKxyoyOPF&#10;WFD+vLMczjIkOYNj4NWXGMsTE8iCD8X5ZeYdEk8t3c1nL9uGRkJ8aHYj2I3Hsc9YwZRmiJDqLfEt&#10;RgOCZgeYJCTZe4z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euZp3oH6MZ5o+tuxV2KuxV2KvjL/nJjyl9VuIdUjHwyj0pf8A&#10;XUVQn/WXb/YZ23YOpsHGem49x5/jzfO/abScMhlHX0n3jl9n3PljOteI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1zNO9A/&#10;RjPNH1t2KuxV2KuxVh/n3ysvnLTZ7JqcnWsZPaRd0P3jf2qMzdHqPy8xPuO/u6uv1+lGqxyh3jb3&#10;jk/MCeFrZmRwVZSQwPUEbEHPVAbFh8WlExNFSyTF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65mnegfoxnmj627FXYq7FXYq7F&#10;XwT/AM5C+Tv0Bqf1yMUhvAXPgJR9sfTs3uSfDPQexNV4uPhPOO3w6fqfLvaHR+Dl4xynv/ndf1vA&#10;c6J5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65mnegfoxnmj627FXYq7FXYq7FXnP5q+Tv8b6XLbqKzL+8h/11rQf7IVX6c2X&#10;Z2q/LZBLpyPuLqO1dH+bxGI5jePvH6+T80mUoaHYjqM9QfHCKawo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1zNO9A/RjPNH1t2K&#10;uxV2KuxV2KuxV+f/AOfvkr/DGpm5iWkF3WQU6CT/AHYv3nl/sqds9E7G1fjY+E847fDo+V9v6L8v&#10;l4h9M9/j1/W8LzfvMO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65mnegfoxnmj627FXYq7FXYq7FXYq88/NDyWPPOmS2wA9ZRzhPh&#10;IvQV/wAoVU/OvbNl2fqvy2QS6cj7nU9qaL83iMevOPvH6+T80ZI2hYqwIYEgg7EEdQc9QBt8bIrY&#10;rMKH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rmad6B+jGeaPrbsVdirsVdirsVdirsVfCf/ADkN5E/QF8NQhWkF2TyoNll6t/wf2vny&#10;zvuxNZ4sOA848v6v7P1PmPtDofBn4g5T5+Uv28/m+d86V5J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65mnegfoxnmj627FXYq7FXYq&#10;7FXYq7FWK+dfKsXnSwmspdvUX4G/lcbq30Hr4io75l6TUHTzEx05+YcHW6UarGYHryPcej8w9T02&#10;XR55LedSssTFXU9iDQ/5989Ux5BkAkOR3D4vlxHFIxlsQaKByxq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1zNO9A/RjPNH1t2KuxV2Ku&#10;xV2KuxV2KuxV8kf85H/l/wAgus267jilyB4dEk/40P8AsffOw7D1v+Sl74/pH6fm8H7R9n3++j7p&#10;foP6Pk+Qs7N4B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vXM070D9GM80fW3Yq7FXYq7FXYq7FXYq7FUJf2EWqRPBMoeORSrqehUihGThM&#10;wII2I3DXkxjIDE7giiH5l/mB5Nl8i6hJZvUoPiic/txn7J+fY/5QOepaLVDUwEh8R3F8a7Q0Z0eQ&#10;wPLmD3hhWZzr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rmad6B+jGeaPrbsVdirsVdirsVdirsVdirsVePfnP8Al7/jqwLQit3b1eLxYftR&#10;/wCypt/lAdic3XZWt/LT3+mWx/W8/wBs9n/m8e31R3Hn3j4/e/O0gqaHrnpD5K1h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rmad6B+jGeaPr&#10;bsVdirsVdirsVdirsVdirsVdir4e/wCcgvy4/QVx+lLZaW9w370AbJKd6/J+v+tXxAzvOxdd4sfD&#10;lzjy8x+x819oOzvBl4sfpkd/KX7fvfNmdO8c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rmad6B+jGeaPrbsVdirsVdirsVdirsVdirsVdiqV63&#10;o0PmG2ktLheUUqlWHt4jwIO4PY75biynFISjzDRnwxzRMJbgii/M7zz5Pm8jX0lnNuF3jfs6H7LD&#10;9R8GBHbPUdJqhqYCQ+I7i+N67Ry0mQwPwPeGIZmu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euZp3oH6MZ5o+tuxV2KuxV2KuxV2KuxV2KuxV2Ku&#10;xV5R+bn5dL5/sSIwBdw1aFulfFCfBqfQ1D0rm37N135We/0nn+t0Xa/Zw1sNvqG8T+j4vznnha2Z&#10;kcFXUkMpFCCNiCOxGelA3uHyOUTE0eYUskx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1zNO9A/RjPNH1t2KuxV2KuxV2KuxV2KuxV2KuxV2KuxV8kf8&#10;5B/lhzrrNou4p9ZQDt0EoH4P9DfzHOw7F7Qr91L/ADT+j9TwftB2Zf76A/rj9P6/n3vkLOzeA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1zNO9A/RjP&#10;NH1t2KuxV2KuxV2KuxV2KuxV2KuxV2KuxVZJGsylWAKkEEEVBB6gjCDSCL2L89vzl/LFvId160AJ&#10;spyTGevBupjJ9v2fFfEgnPRuy9f+ZjR+oc/Pz/W+Uds9mfk53H6JcvLy/U8XzePOO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vXM070D9GM80fW3Yq7FXYq&#10;7FXYq7FXYq7FXYq7FXYq7FXYqknmLy/b+abWS0ul5RSCh8QezA9iDuDl+DNLDISjzDjajTx1ETCW&#10;4L82PPXkq48h3r2k4qOsclNnTsw/UR2O2enaPVx1MOIfEdxfHtdopaOZhL4HvDDcznXO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65mnegfoxnmj627FXYq7F&#10;XYq7FXYq7FXYq7FXYq7FXYq7FXYq8/8AzH/L+D8wrMwSUWZatDL3Rvf/ACW6MPp6gZsdDrTpZWOX&#10;Ud4dV2l2fHWw4TsR9J7j+rvfm/rWjT+XriS1uUKSxNxZT+BHiCNwe43z0zFlGWIlHcF8gz4ZYJGE&#10;hRHNK8uaH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rmad6B&#10;+jGeaPrbsVdirsVdirsVdirsVdirsVdirsVdirsVdirsVeLfnD+Viefbf1oAFvoh8B6eovX02P8A&#10;xEnofYnN52Z2idLKj9J5+Xm852x2UNZHij9Y5efl+p+fVxbvaO0cilXQlWUihBGxBHtnosZCQsPl&#10;MomJo7Ec1HJM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9czTv&#10;QP0YzzR9bdirsVdirsVdirsVdirsVdirsVdirsVdirsVdirsVfOP52/lD/ihG1GxX/TEH7xB/u1Q&#10;Ow/nHb+YbdaZ0vZPafgngn9J5H+b+x5Dtvsj8wPExj1DmP5w/X974aIKmh653r5o1h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9czTvQP0YzzR9bdirsVdirsVdirsV&#10;dirsVdirsVdirsVdirsVdirsVdir5W/PD8nP0hz1XTl/ej4p4VH2/F1A/a/mH7XX7VeXW9k9qcFY&#10;58v4T3eTw/bnY/HeXGN/4ojr5jz7+98aZ2z54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9czTvQP0YzzR9bdirsVdirsVdirsVdirsVdirsVdirsVdirsVdirsVdirsV&#10;fJP52fkuHEmq6alCKtPCO/cyIPHuy9+o3qD2HZPatVjye6J/QXg+2+xbvLiHnKP6R+l8g52bwD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euZp3oH6MZ5o+tuxV2KuxV2Ku&#10;xV2KuxV2KuxV2KuxV2KuxV2KuxV2KuxV2KuxV8k/nR+SYcPqWlR0I3mgUdfF4wO/8yjr1G9Qew7K&#10;7Wr93kPukfuLwfbXYl3lxD+tEfeP1PkHOzeA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euZp3oH6MZ5o+tuxV2KuxV2KuxV2KuxV2KuxV2KuxV2KuxV2KuxV2KuxV2KuxV2Kv&#10;lb84/wAj/wBIctR0pKS7tNAv7fcsg/m8V/a7fFs3W9l9rcHoyHbpLu97w/bHYfHeTEN+co9/mPPy&#10;6vjUgqaHrnavnrWFD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1zNO9A/RjPNH1&#10;t2KuxV2KuxV2KuxV2KuxV2KuxV2KuxV2KuxV2KuxV2KuxV2KuxV2KvnH83vySTzRyvtOUJedXj2C&#10;y+J9n9+jd9986XsztY4fRPePQ/zf2PIdr9iDUXkx7S6jpL9v3vh+5tns3aORSjqSGVgQQR1BB6HO&#10;8jISFjcPmsomJo7EcwVHJM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9czTvQP0Yz&#10;zR9bdirsVdirsVdirsVdirsVdirsVdirsVdirsVdirsVdirsVdirsVdirsVeL/mn+T1v59Qzw8Yr&#10;5Rs/7MlOiyU+4N1HuNs3nZ3actKaO8e7u9zzvavY8dYOKO0+/v8Af+t8D6zotx5ene2uo2ilQ0ZW&#10;/WD0IPYjY9s9BxZY5RxRNgvlubBLBIxmKI6JXlz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9czTvQP0YzzR9bdirsVdirsVdirsVdirsVdirsVdirsVdirsVdirsVdirsVdirsVdirsVdi&#10;rAPP/wCXNn+YMHp3A4zKD6Uyj4kP8V8VP0UO+bHR66WlNx5dR0Lqu0Ozoa2NS2PSXUfs8n5+edfI&#10;l55DuDBdrsf7uQfYceKn9YO4+7PRNJrI6qNx+I6h8q1ugno5cMx7j0LDcznX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65mnegfoxnmj627FXYq7FXYq7FXYq7FXYq7FXYq7FXYq7FXYq7FXY&#10;q7FXYq7FXYq7FXYq7FXYqknmDy7a+abdrW7jEkTdj1B7FT1BHYjL8OeWGXFE0XG1GnjqI8MxYL4O&#10;/M78mrryGxnhrPZE7SAfElegkA6f632T7EgZ6BoO1I6nY7S7u/3fqfMO0+xp6P1D1Q7+73/reL5v&#10;HnH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rmad6B+jGeaPrbsVdirsVdirsVdirsVdirsVd&#10;irsVdirsVdirsVdirsVdirsVdirsVdirsVdirsVWSRrMpVgCpBBBFQQeoIwg0gi9i+TvzP8A+cfB&#10;LyvNGUA7l7bsfExHt/qHb+UjZc6/s/tqvTl+Ev1/reF7U9n7ueH4w/V+r5dz5Enge1YpIpV1JDKw&#10;oQR1BB6HOxBEtw8DKJiaOxUskx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euZp3oH6MZ5o+tuxV2K&#10;uxV2KuxV2KuxV2KuxV2KuxV2KuxV2KuxV2KuxV2KuxV2KuxV2KuxV2KuxV2KuxV5T+Yv5R2Pn9TI&#10;w9G7A+GZRufAOP2h+I7Htm30PaU9Ltzj3H9Hc6PtHsiGtF8pdJD9Pe+EfOPkW+8iz+jeR0BrwkG6&#10;OPFW/gaMO4zv9LrIakXE+8dQ+YazQz0kqmPcehYfma69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vXM0&#10;70D9GM80fW3Yq7FXYq7FXYq7FXYq7FXYq7FXYq7FXYq7FXYq7FXYq7FXYq7FXYq7FXYq7FXYq7FX&#10;Yq7FUs1fRrfX4Wt7qNZYm6qwqPmPA+BG47ZbiyyxHiiaPk05sMc0eGQBB6F8Y/mN/wA4+XOh8rnS&#10;+VxBuTF1lT5U+2Pl8Xsdznb6HtqOT05PSe/of1PnfaPs/LD6sVyj3fxD9f3vm1lKGh2I6jOmePIp&#10;rCh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XM070D9GM80fW3Yq7FXYq7FXYq7FXYq7FXYq7FXYq7FXYq7FX&#10;Yq7FXYq7FXYq7FXYq7FXYq7FXYq7FXYq7FXYq7FXj/5hfkzp/noNKB9Xuz/u5Bsx/wAtdg3z2b3p&#10;tm50Xak9Nt9Ue4/odB2h2Nj1e/0y/nD9I6/e+IvOf5e6h5El4XkfwE0SVd43+TeP+S1G9s7vS62G&#10;pFxO/UHmHzXW9n5NGamNuhHIsIzPda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9czTvQP0YzzR9bdirsVdirsVd&#10;irsVdirsVdirsVdirsVdirsVdirsVdirsVdirsVdirsVdirsVdirsVdirsVdirsVdiqEvrCLU42h&#10;nRZI3FGRgCCPcHJwmYGwaI6hrnjGQVIAg8wXyp5//wCccA/K40ZqHcm3c7fJHPT5P/wXbOt0fbte&#10;nL/ph+kfq+Tw/aHs5fqw/wClP6D+v5vlDU9Ln0WVoLmNopUNGRgQR9/bwPQ9s6/HkGQXEgjvDwuX&#10;FLEeGQII6FAZY1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vXM070D9GM80fW3Yq7FXYq7FXYq7FXYq7FXYq7FXYq7FXY&#10;q7FXYq7FXYq7FXYq7FXYq7FXYq7FXYq7FXYq7FXYq7FXYq7FXYqxbzT5LsPOcXpXsKyAfZbo6/6r&#10;DcfLoe4OZen1U9Obga+4uFqtFj1QqYvuPUe4vj7z1/zjxfaDym04m6gG/DpMo+XR/wDY7/5OdnpO&#10;24Zdp+k9/wDD+z8bvn+u9np4d8frHd/F+34fJ88SRtCxVgQwNCCKEEdiM6QG3kiK2KzCh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65mnegfoxnmj627FXYq7FXYq7FXYq7FXYq7FXYq7FXYq7FXYq7FXYq7FXYq7FXYq7FXYq7FX&#10;Yq7FXYq7FXYq7FXYq7FXYq7FXYq7FXn3nP8ALHTPPQrdRUlpQTJ8Mg+no3yYEeGbHS9oZNN9J27j&#10;uHVa3szFq/qG/wDOGx/HvfIPnb8g9T8scpbYfW7cb1QfvAP8pOp/2PL3pnZ6TtnHm2l6T58vn+t4&#10;DW9gZdPvH1x8ufy/U8LZShodiOozfPMkU1h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9czTvQP0YzzR9bdirsVdirsVdirsVdirsV&#10;dirsVdirsVdirsVdirsVdirsVdirsVdirsVdirsVdirsVdirsVdirsVdirsVdirsVdirsVdirzvz&#10;j+Vml+dgTcwhZj/u6OiyfSaUb/ZBs2Wl7Qyab6Tt3Hcfj3Op1nZeLV/UN/5w2P7fi+UPOP8Azjxq&#10;WgVksyLyEb0UcZR/sKnl/sSSf5RnXaXtvHl2n6T9nz/W8LrPZ7Lh3h6x5bS+X6ngc9u9qxSRSrqa&#10;FWBBB8CDnQiQluHlpRMTR2KlkmL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rmad6B+jGeaPrb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tEV2OKvEPO/5DaZ5qDSW4+qXB35Rj4Cf8qPYfSvE9zXN9pO2MmDaXqHcefzea1vYOLUbx&#10;9Eu8cviP1U+QfOn5Wan5FJa5j5Q1oJo/iT6e6/7ID2rnZaXtHHqfpO/cdi8Breysuk3kLH84bj9n&#10;xec5s3UOxV2KuxV2KuxV2KuxV2KuxV2KuxV2KuxV2KuxV2KuxV2KuxV2KuxV2KuxV2KuxV2KuxV2&#10;KuxV2KuxV2KuxV2KuxV65mnegfoxnmj62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tdBICrAEEUIPQjCDSCLfPvnr/nHuw8w8&#10;prAi0nO/ECsTH3X9n/Y7f5JzotH21PFtP1D/AGX497ymu9nseffH6Jf7E/Dp8Pk+PPNnke/8lS+n&#10;ewlATRXG6P8A6rDY/LqO4GdpptXDUi4G/LqHz/V6HJpDUxXceh+LEszHAdirsVdirsVdirsVdirs&#10;VdirsVdirsVdirsVdirsVdirsVdirsVdirsVdirsVdirsVdirsVdirsVdirsVdir1zNO9A/RjPNH&#10;1t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BajpsOrxNDcRrLEwoyOAwP0HJwyHGbiSD3hryY45BwyAIPQ7vlTz9/zjeD&#10;yn0Zqdzbu34I5/U//Bds67R9u9Mv+mH6R+r5PD6/2b/iw/6U/oP6/m+UNR02bSJWguEaOVDRkYEE&#10;fQc66GQZBcTY7w8LkxyxnhkCCOhQWWNTsVdirsVdirsVdirsVdirsVdirsVdirsVdirsVdirsVdi&#10;rsVdirsVdirsVdirsVdirsVdirsVdirsVeuZp3oH6MZ5o+t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sN84eQrD&#10;zzF6d5EGYD4JF2kT/Vb+BqviMzdLrJ6Y3E+8dC6/WaDHqxUx7j1D4j/MP8lL/wAkcpowbi0G/qqP&#10;iQf8WL2/1hVfEjpnd6LtWGp2Ppl3Hr7nzbtHsXJpPUPVHvHT3j8B4zm7eddirsVdirsVdirsVdir&#10;sVdirsVdirsVdirsVdirsVdirsVdirsVdirsVdirsVdirsVdirsVdirsVeuZp3oH6MZ5o+t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oiuxxV86fmN+QFr5i5XOm8be5O5TpE5+Q+wfcfD4rvyzpdD2zLF6cnqj3&#10;9R+t5HtH2fjn9WOoy7v4T+p8W63oVz5bna2u42ilXqrD8QehB7EVB7Z3GLNHMOKJsPnWfBLBLhmC&#10;CO9Kcucd2KuxV2KuxV2KuxV2KuxV2KuxV2KuxV2KuxV2KuxV2KuxV2KuxV2KuxV2KuxV2KuxV2Ku&#10;xV65mnegfoxnmj62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WKebvJVl53g9C8jDAfYcbOh8Vbt8uh7g&#10;5l6bVz0xuJ946FwdXooauPDMX3HqPc+FPzH/ACevfILGUVnsydplH2faQfsn3+yfGuw7/Q9pw1W3&#10;KXd+p8x7S7Hno9/qj/OH6XkObl0DsVdirsVdirsVdirsVdirsVdirsVdirsVdirsVdirsVdirsVd&#10;irsVdirsVdirsVdirsVeuZp3oH6MZ5o+t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qcsSzqUcBlYU&#10;IIqCD2Iwg1yQRexfJ35nf849h+V5owody9tXb39I9v8AUP8AsT0XOv7P7ar05fhL9f63hO0/Z67n&#10;h+MP1fq+Xc+RJoWt2KOCrKSGUihBHUEHoc7IG9w8EYmJoqeFi7FXYq7FXYq7FXYq7FXYq7FXYq7F&#10;XYq7FXYq7FXYq7FXYq7FXYq7FXYq7FXYq7FXrmad6B+jGeaPrb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x/8y/yftPPymVKQ3gHwygbN4CQDqP8r7Q9xtm50HactLsd4936nn+0+x4awWPTPv7/&#10;AHvgrzJ5Yu/KVw1teRmOQdPBh2ZT0IPiPl1z0HBqI548UTYfL9TpZ6aXDMUfxySDMlxHYq7FXYq7&#10;FXYq7FXYq7FXYq7FXYq7FXYq7FXYq7FXYq7FXYq7FXYq7FXYq7FXrmad6B+jGeaPrb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Yn5x8lWfnm3NvdpUdUcbOh8VP6x0PcZmaXVy00uKJ946FwNZ&#10;ooauPDMe49R7n5/fmH+Wd5+Xs3GUc7difSnA+FvY/wArf5J96VG+eiaLXx1Y22PUPlfaPZk9FLfe&#10;J5S/HIvOM2bp3Yq7FXYq7FXYq7FXYq7FXYq7FXYq7FXYq7FXYq7FXYq7FXYq7FXYq7FXYq9czTvQ&#10;P0YzzR9b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S7VtJg1yF7e5jWSJxRlbof6HwI3&#10;HUZZjyHGRKJojq05cUc0TGQsHmHwb+a35NT+RmNzbcpbEn7XVoq9n9vBvoNDSvoHZ3ag1PpltL7/&#10;AHfqfMO1expaQ8Ud4fbH3/reHZv3mXYq7FXYq7FXYq7FXYq7FXYq7FXYq7FXYq7FXYq7FXYq7FXY&#10;q7FXYq7FXrmad6B+jGeaPrb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U5oVuFKOAy&#10;sCCCKgg9QQcINbhBAlsXxP8Am/8Ake2gc7/TFLW3WSEVLReLL3KePdf9Xp3PZna3i+jJ9XQ9/wC1&#10;847X7DOG8mIXHrH+b+z7nzPnUvGOxV2KuxV2KuxV2KuxV2KuxV2KuxV2KuxV2KuxV2KuxV2KuxV2&#10;KuxV65mnegfoxnmj62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4iuKvkD84/yO&#10;9PnqOkx/Du01uvbuWjHh4oOn7PgOy7L7Xv0ZD7pfr/W8B2x2HV5MQ85RH3j9XyfJWdi8G7FXYq7F&#10;XYq7FXYq7FXYq7FXYq7FXYq7FXYq7FXYq7FXYq7FXYq9czTvQP0YzzR9b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KP5y/kiLv1NS0tP3m7TQKPteLxj+buV/a6j4tm67svt&#10;bhrHkO3SX6C8N2z2JxXlxDfnKI6+Y/U+Oemdq+euxV2KuxV2KuxV2KuxV2KuxV2KuxV2KuxV2Kux&#10;V2KuxV2KuxV65mnegfoxnmj62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j+d35NC7D6ppqfvN2nhUfaHeRB/N/Mo+19ofFXl13ZPanDWPIdv4T+gvDdt9jcV5cQ3/AIoj&#10;r5jz73xznavnrsVdirsVdirsVdirsVdirsVdirsVdirsVdirsVdirsVdir1zNO9A/RjPNH1t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8hfnj+TnDnqunIAN2uIV+8yK&#10;P+Jgf6w752XZHanLHM/1T+j9TwPbnY9XlxjzlEfeP0/N8kZ2LwTsVdirsVdirsVdirsVdirsVdir&#10;sVdirsVdirsVdirsVeuZp3oH6MZ5o+t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Irir4m/PH8oP0EzapYJ/ozGs0SjaIn9pR/IT1H7J/wAk/D3PZPafi/u58+h7/wBv&#10;3vm/bnZHg3lxj0/xD+b+z7nzJnVPGOxV2KuxV2KuxV2KuxV2KuxV2KuxV2KuxV2KuxV2KvXM070D&#10;9GM80fW3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pyxLOpRwGV&#10;gQQRUEHYgg9sINbhBF7F8B/nN+VDeR5vrVqCbGVtu5iY/sH/ACT+wf8AYncVb0PsvtH8yOGX1D7f&#10;P9b5Z2z2T+Ulxx+g/wCxPd+p4Xm/eYdirsVdirsVdirsVdirsVdirsVdirsVdirsVdir1zNO9A/R&#10;jPNH1t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AappkOtQP&#10;b3CB4pFKup6EH/PY9QdxlmPIcZEo7EcmrLiGWJjIWDsQ/OP8zvy6m/Ly8MRq1vJUwSfzL4H/ACl7&#10;/QRsc9L0GuGrjfUcw+Q9p9nHRTrnE/Sfx1ebZtHTuxV2KuxV2KuxV2KuxV2KuxV2KuxV2KuxV2Kv&#10;XM070D9GM80fW3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xXzl5Rt/O9m9ncj4W3Vh1Rx0ZfcfiKg7HMvS6mWmkJR+I7w4Os0kdXAwl8D3Hvfmv5q8sXHk+7k&#10;s7laOh2I6Mp6Mvsf7DuDnp+n1EdRESjyL47qtLLSzMJcx9vmx3MlxHYq7FXYq7FXYq7FXYq7FXYq&#10;7FXYq7FXYq9czTvQP0YzzR9b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eR/m7+WifmBaVjAF5CCYW6ch3jY+Ddv5W36Fq7jszXnSy3+k8x+l0Pa/Zo1sNv&#10;rH0n9D87bi3e0do5FKupKspFCCNiCPEZ6TGQkLD5JKJiaOxCjkmLsVdirsVdirsVdirsVdirsVdi&#10;rsVdir1zNO9A/RjPNH1t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vlD/AJyD/LH6wrazaL8aj/SUA6qNhJ9HR/b4uxzruxe0K/dS/wA0/o/U8L7QdmcQ&#10;8aA3/jH6f1vjrO1fPnYq7FXYq7FXYq7FXYq7FXYq7FXYq7FXrmad6B+jGeaPrb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WSRiUFWAIIoQdwQexwg0gi&#10;354/nL+W58h3vOEH6nOS0R/kPeM/L9nxXxIOej9l678zCj9Q5+fm+Tds9m/k53H6JcvLy/HR45m7&#10;eedirsVdirsVdirsVdirsVdirsVdir1zNO9A/RjPNH1t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jHnDyrB50spLK4HwuPhbujD7LD3B+8VHQ5laX&#10;UHTzE49PtDhazSx1UDCXXr3HvfmZ5i0CfyvdS2dyvGWJqHwI7MPZhuPbPUsGYZoiUeRfGtRp5aeZ&#10;hLmEly9xnYq7FXYq7FXYq7FXYq7FXYq7FXrmad6B+jGeaPrb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Pf5+flx/ie0+v2y1urZTyAG8kQ3I+a&#10;/aX25DqRnR9ja7wZcEvpl9h/a8n2/wBnfmIeJH6o/bH9j4Pz0B8wdirsVdirsVdirsVdirsVdirs&#10;VeuZp3oH6MZ5o+t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vz6/PH8u/8GX3rwLS0uSWSnRH6sny7r7bD7Jz0XsnW/mIcJ+qPPzHe+U9udnf&#10;lZ8UfpluPI9R+r9jxDN8807FXYq7FXYq7FXYq7FXYq7FXrmad6B+jGeaPrb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E/O3lKHztYS2U23MV&#10;Ru6OPssPkeviKjvmZpNSdNMTHTmO8ODrdINXjMD15HuPQvzI1bSptDuJLadeMsTFXHuP4eB7jfPU&#10;seQZIiQ5EWHxjNiOGRjLYg0Uuy1pdirsVdirsVdirsVdirsVeuZp3oH6MZ5o+t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8o/85H+QPrC&#10;LrEC/ElEuAO69Ef/AGP2T7Fey513Yeto+Eeu8f0h4b2j7P4h40em0vd0P6HxznavnrsVdirsVdir&#10;sVdirsVdir1zNO9A/RjPNH1t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oW9s49RieGVQ0cilWU9CpFCMnCRgQRzG4YTgJgxO4IovzJ/MDy&#10;fJ5G1GWzepUHlEx/ajb7J/gf8oHPUtFqhqYCQ+PvfGe0NGdJkMD7we8FheZzrXYq7FXYq7FXYq7F&#10;XYq9czTvQP0YzzR9b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eDfn75F/xRp31uFa3FoCwp1aP9tfopyHyIH2s6DsbWeDPhPKW3x6PL&#10;9v6H8xj4x9UN/fHr+t8CZ6G+WOxV2KuxV2KuxV2KuxV65mnegfoxnmj62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0RXY4q/Nz83fJP&#10;+B9UkijFLeX95D4BWO6/7E1Hyoe+endmav8AM4wTzGx/Hm+P9r6L8plIH0nePuPT4PL82rpHYq7F&#10;XYq7FXYq7FXrmad6B+jGeaPrb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eN/nf5J/xfpbvGtbi2rLHtuQB8af7Jd6d2Vc3XZOr/L5&#10;KPKWx/QXnu29F+ZxEj6o7j9I/HV+d+ekvkrsVdirsVdirsVdir1zNO9A/RjPNH1t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+b&#10;/wCcfk3/AAZq0qRrS3m/ew+ADdVH+q1QB/Lx8c9M7L1X5jGCeY2PwfIO2dH+VykD6T6o/Hp8C8rz&#10;bujdirsVdirsVdir1zNO9A/RjPNH1t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4h+fXk7/ABPpTTRis9pWVdtylP3i/d8XzUZv&#10;ex9V4OSjylt8ejzfb2j/ADGLiHOG493X9fwfn1noz5Q7FXYq7FXYq7FXrmad6B+jGeaPrb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q10DggioOxB748kEW/Mr8zPKR8lapPaAERV5wnxjfdfnx+yT4qc9S0Gp/MYxLryPvH4t8Z7T0&#10;n5XLKHTnH3H8UwLNi6t2KuxV2KuxV65mnegfoxnmj62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zR/zkn5S/SVlHqMY+O2P&#10;GT3jc0B/2LU/4InOo7C1PBMwPKW494/Y8b7SaTxIDIOcdj/VP6j974izu3zZ2KuxV2KuxV65mneg&#10;foxnmj62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Uu1fS49bt5baYVjlRkYezCn3+GWY8hxyEhzBtpzYhliYnkQQfi/LHXdH&#10;k8v3U1pMKSQuyN70NKj2PUe2es4coyxEhyIt8Rz4ThkYHmCQlWXNDsVdirsVeuZp3oH6MZ5o+t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viT/nJbyt9QvYtRQfDcLwk/4yRigP0pT/gTnddg6jigYH+Hce4/t+9839pdLwTG&#10;QfxCj7x+z7nzNnUvGOxV2KuxV65mnegfoxnmj62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8y/N/yv/ivRriJRWWMetH/&#10;AK0dTQe7LyX6c2nZmo8DKD0Ox+Lpu2NL+YwyHUeoe8fs2fmxnp7467FXYq7FXrmad6B+jGeaPrb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iK4q/MX8y/LX+E9WubVRRA/KP/AFH+JR9ANPmM9T0Gfx8cZdao+8bPjHaem/LZ&#10;ZR6XY9x3YLmwdW7FXYq9czTvQP0YzzR9b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5H/5yf8uVFrqSjxgkP3un/G/4&#10;Z2Ps/n+rH/nD7j+h4L2n0305B/VP3j9L5DzsngXYq7FXrmad6B+jGeaPrb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Y&#10;B+aPl7/E+j3VuBV/TLp484/jAHzpx+nNj2fn8HLGXnR9x2dV2pp/zGGUetWPeN35lZ6k+MuxV2Kv&#10;XM070D9GM80fW3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5gfmL5f/wvq11agURJSUH+Q/xJ9ykDPVdDm8bHGXlv&#10;7xsXxbtHT/l8sodAdvcdx97CsznWuxV65mnegfoxnmj62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+Lf+cntB+rX&#10;dtfKNpozG/8ArRmoJ9yGp8lzuOwM1xlDuNj4/wBj517T6fhnHIOoo/D+37Hy7nVvEuxV65mnegfo&#10;xnmj62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8U/P8A0P8ATGhyuBV7d0lHyB4t/wAKxP0ZvOxs3h5gP5wI/T+h&#10;5zt/B4uAn+aRL9H3F+e2ejvk7sVeuZp3oH6MZ5o+t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pfq+nLrFvLbP9ma&#10;N42+TAqf15Zjn4chIdCD8mrNjGWJieoI+Yp+Ud1bNZSPE4o6MVYeBBoc9djLiFjru+GTiYEg8waQ&#10;+SYPXM070D9GM80fW3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/N386NG/Quu3agUWRxKvv6gDH/hi2em9lZfE&#10;wx8hXy2fH+2sPhZ5DvPF/pt/veW5tnSPXM070D9GM80fW3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+Mv+codI&#10;9K5tLwD+8jeJv9geQ+/mfuztvZ/LcZR7iD89v0PnntRhqUJ94I+Rv9L5YzrXh3rmad6B+jGeaPrb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eBf85H6T9f0X1qb28yPX2aqEfey/dnQ9h5OHLX84EfLf8AQ8t7R4uP&#10;DxfzZA/P0/pfBGehPlr1zNO9A/RjPNH1t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sL/MXTP0xo97D1LQSFf8A&#10;WUcl/EDM7Q5PDyxP9Ifbs67tHF4uGcf6J+zd+X+eqvir1zNO9A/RjPNH1t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rXUOCDuDsRjyQRb8n9Z086TczW56xSvGfmjFf4Z69in4kRLvAPzD4Xmx+HIx7iR8jT0rNY7p&#10;+jGeaPrb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82fzl079Ga9epTZpBIP+eihz+JOendlz48MT5V8jT49&#10;2zj8PUTHnf8ApgD+lHZBufoxnmj62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+Ef+clbD6rrEco6S26E/NW&#10;Zf1Bc7/sGfFiI7pH7gXzH2lx8OYHviPsJDFczHCfoxnmj62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+RP+&#10;cpbH/eGcf8XIT/wBX/jbOy9np/WPcfveB9qcf0S/rD7i8izcuifoxnmj62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+cf8AnJqz9bSYZe8dyo+hkev4gZ03YEqyEd8fuIeQ9poXiB7pD7QXzrnSvJv0YzzR9b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eM/n9afWfL9w3++2ib/koq/8AG2bvsaVZh52PsJ/Q872/Di08vIxP&#10;2gfpfJudg8M/RjPNH1t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53+bVt9a0K+XwhLf8CQ38M2XZsuHND3/&#10;AH7Op7WjxYJ/1b+W74rzuXzp+jGeaPrb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GPO0P1nS71P5rWcbe8b&#10;DMrSGskT/Sj94cLWx4sUx3wl9xfB2egvmL9GM80fW3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Uv1eIT20yH&#10;o0bj71IyzEakD5hqzC4keR+5+e+ejvlL9GM80fW3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P79BXH8n&#10;/DL/AFz0Xxo975Z4Eu77n6A550+p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8q/oe4/322db4se94jwZ&#10;dz6qzknt3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8jzcOieuZp3e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" stroked="f">
              <v:fill r:id="rId3" o:title="" recolor="t" rotate="t" type="frame"/>
              <v:textbox>
                <w:txbxContent>
                  <w:p w14:paraId="199B80E7" w14:textId="77777777" w:rsidR="00D41D0A" w:rsidRDefault="00626A45" w:rsidP="00FF1FC0">
                    <w:pPr>
                      <w:jc w:val="center"/>
                    </w:pPr>
                    <w:r>
                      <w:t xml:space="preserve"> </w:t>
                    </w:r>
                  </w:p>
                </w:txbxContent>
              </v:textbox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1D"/>
    <w:multiLevelType w:val="multilevel"/>
    <w:tmpl w:val="EDD819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C11CF6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6F800B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A9D6EF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6A7EB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2FE83D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204C4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F1FCFF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B23AE4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0BA64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D522D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555D9A"/>
    <w:multiLevelType w:val="hybridMultilevel"/>
    <w:tmpl w:val="2B8AD02E"/>
    <w:lvl w:ilvl="0" w:tplc="DECE391C">
      <w:numFmt w:val="bullet"/>
      <w:lvlText w:val="•"/>
      <w:lvlJc w:val="left"/>
      <w:pPr>
        <w:ind w:left="1065" w:hanging="705"/>
      </w:pPr>
      <w:rPr>
        <w:rFonts w:ascii="Open Sans" w:eastAsia="Aptos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C9481F"/>
    <w:multiLevelType w:val="hybridMultilevel"/>
    <w:tmpl w:val="F9F8512A"/>
    <w:lvl w:ilvl="0" w:tplc="A4F8583A">
      <w:numFmt w:val="bullet"/>
      <w:lvlText w:val="•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7A1640"/>
    <w:multiLevelType w:val="hybridMultilevel"/>
    <w:tmpl w:val="C45EF1EA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4" w15:restartNumberingAfterBreak="0">
    <w:nsid w:val="0748028A"/>
    <w:multiLevelType w:val="hybridMultilevel"/>
    <w:tmpl w:val="5C20BE08"/>
    <w:lvl w:ilvl="0" w:tplc="A4F8583A">
      <w:numFmt w:val="bullet"/>
      <w:lvlText w:val="•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123AC7"/>
    <w:multiLevelType w:val="hybridMultilevel"/>
    <w:tmpl w:val="194A7830"/>
    <w:lvl w:ilvl="0" w:tplc="F1B0B34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2439F3"/>
    <w:multiLevelType w:val="hybridMultilevel"/>
    <w:tmpl w:val="B3DEFC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191892"/>
    <w:multiLevelType w:val="hybridMultilevel"/>
    <w:tmpl w:val="76CE2E5E"/>
    <w:lvl w:ilvl="0" w:tplc="DECE391C">
      <w:numFmt w:val="bullet"/>
      <w:lvlText w:val="•"/>
      <w:lvlJc w:val="left"/>
      <w:pPr>
        <w:ind w:left="1065" w:hanging="705"/>
      </w:pPr>
      <w:rPr>
        <w:rFonts w:ascii="Open Sans" w:eastAsia="Aptos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1C72A8"/>
    <w:multiLevelType w:val="hybridMultilevel"/>
    <w:tmpl w:val="ACEA29D4"/>
    <w:lvl w:ilvl="0" w:tplc="DECE391C">
      <w:numFmt w:val="bullet"/>
      <w:lvlText w:val="•"/>
      <w:lvlJc w:val="left"/>
      <w:pPr>
        <w:ind w:left="1065" w:hanging="705"/>
      </w:pPr>
      <w:rPr>
        <w:rFonts w:ascii="Open Sans" w:eastAsia="Aptos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F24784"/>
    <w:multiLevelType w:val="hybridMultilevel"/>
    <w:tmpl w:val="373C461C"/>
    <w:lvl w:ilvl="0" w:tplc="19648E12">
      <w:start w:val="1"/>
      <w:numFmt w:val="decimal"/>
      <w:lvlText w:val="%1."/>
      <w:lvlJc w:val="left"/>
      <w:pPr>
        <w:ind w:left="720" w:hanging="360"/>
      </w:pPr>
      <w:rPr>
        <w:rFonts w:ascii="Open Sans" w:eastAsia="Times New Roman" w:hAnsi="Open Sans" w:cs="Open San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693631"/>
    <w:multiLevelType w:val="hybridMultilevel"/>
    <w:tmpl w:val="E6085A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275A6B89"/>
    <w:multiLevelType w:val="hybridMultilevel"/>
    <w:tmpl w:val="81C00D3C"/>
    <w:lvl w:ilvl="0" w:tplc="CFE8B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50A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D69C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841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C91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52CF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8E1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38B2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2463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2B244BFA"/>
    <w:multiLevelType w:val="multilevel"/>
    <w:tmpl w:val="34CE1D1E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F1560B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813B83"/>
    <w:multiLevelType w:val="hybridMultilevel"/>
    <w:tmpl w:val="97FAB7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B35869"/>
    <w:multiLevelType w:val="hybridMultilevel"/>
    <w:tmpl w:val="E6748E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1373E0"/>
    <w:multiLevelType w:val="multilevel"/>
    <w:tmpl w:val="5D980A5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6" w15:restartNumberingAfterBreak="1">
    <w:nsid w:val="3F124B93"/>
    <w:multiLevelType w:val="hybridMultilevel"/>
    <w:tmpl w:val="321840A0"/>
    <w:lvl w:ilvl="0" w:tplc="61EE4D3C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12C3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D456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24A0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0C48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AAB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C2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F26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E60C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9506BB"/>
    <w:multiLevelType w:val="hybridMultilevel"/>
    <w:tmpl w:val="D3F88A3A"/>
    <w:lvl w:ilvl="0" w:tplc="A4F8583A">
      <w:numFmt w:val="bullet"/>
      <w:lvlText w:val="•"/>
      <w:lvlJc w:val="left"/>
      <w:pPr>
        <w:ind w:left="1080" w:hanging="360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1">
    <w:nsid w:val="413848EF"/>
    <w:multiLevelType w:val="hybridMultilevel"/>
    <w:tmpl w:val="5010D488"/>
    <w:lvl w:ilvl="0" w:tplc="9E04882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</w:rPr>
    </w:lvl>
    <w:lvl w:ilvl="1" w:tplc="7074B4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380E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B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3A05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100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226A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F227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548D4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404A2"/>
    <w:multiLevelType w:val="hybridMultilevel"/>
    <w:tmpl w:val="420630A4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51FE4866"/>
    <w:multiLevelType w:val="hybridMultilevel"/>
    <w:tmpl w:val="46E06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7683A"/>
    <w:multiLevelType w:val="multilevel"/>
    <w:tmpl w:val="7CB2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1">
    <w:nsid w:val="6855636A"/>
    <w:multiLevelType w:val="multilevel"/>
    <w:tmpl w:val="34CE1D1E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F1560B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B1177"/>
    <w:multiLevelType w:val="hybridMultilevel"/>
    <w:tmpl w:val="55C264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FF3AD9"/>
    <w:multiLevelType w:val="hybridMultilevel"/>
    <w:tmpl w:val="B7E8D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5194F"/>
    <w:multiLevelType w:val="hybridMultilevel"/>
    <w:tmpl w:val="9FA06AD4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 w15:restartNumberingAfterBreak="1">
    <w:nsid w:val="7D3409F1"/>
    <w:multiLevelType w:val="multilevel"/>
    <w:tmpl w:val="AEB4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9818139">
    <w:abstractNumId w:val="28"/>
  </w:num>
  <w:num w:numId="2" w16cid:durableId="1545018504">
    <w:abstractNumId w:val="26"/>
  </w:num>
  <w:num w:numId="3" w16cid:durableId="255094864">
    <w:abstractNumId w:val="36"/>
  </w:num>
  <w:num w:numId="4" w16cid:durableId="826475317">
    <w:abstractNumId w:val="32"/>
  </w:num>
  <w:num w:numId="5" w16cid:durableId="153112543">
    <w:abstractNumId w:val="22"/>
  </w:num>
  <w:num w:numId="6" w16cid:durableId="1550803591">
    <w:abstractNumId w:val="10"/>
  </w:num>
  <w:num w:numId="7" w16cid:durableId="1891837867">
    <w:abstractNumId w:val="8"/>
  </w:num>
  <w:num w:numId="8" w16cid:durableId="519053965">
    <w:abstractNumId w:val="7"/>
  </w:num>
  <w:num w:numId="9" w16cid:durableId="1402291371">
    <w:abstractNumId w:val="6"/>
  </w:num>
  <w:num w:numId="10" w16cid:durableId="1896700460">
    <w:abstractNumId w:val="5"/>
  </w:num>
  <w:num w:numId="11" w16cid:durableId="283488">
    <w:abstractNumId w:val="9"/>
  </w:num>
  <w:num w:numId="12" w16cid:durableId="683440427">
    <w:abstractNumId w:val="4"/>
  </w:num>
  <w:num w:numId="13" w16cid:durableId="8920060">
    <w:abstractNumId w:val="3"/>
  </w:num>
  <w:num w:numId="14" w16cid:durableId="2096975927">
    <w:abstractNumId w:val="2"/>
  </w:num>
  <w:num w:numId="15" w16cid:durableId="1611275654">
    <w:abstractNumId w:val="1"/>
  </w:num>
  <w:num w:numId="16" w16cid:durableId="931165994">
    <w:abstractNumId w:val="0"/>
  </w:num>
  <w:num w:numId="17" w16cid:durableId="841629169">
    <w:abstractNumId w:val="21"/>
  </w:num>
  <w:num w:numId="18" w16cid:durableId="1309087150">
    <w:abstractNumId w:val="15"/>
  </w:num>
  <w:num w:numId="19" w16cid:durableId="1951550580">
    <w:abstractNumId w:val="24"/>
  </w:num>
  <w:num w:numId="20" w16cid:durableId="1410421691">
    <w:abstractNumId w:val="35"/>
  </w:num>
  <w:num w:numId="21" w16cid:durableId="278341750">
    <w:abstractNumId w:val="19"/>
  </w:num>
  <w:num w:numId="22" w16cid:durableId="2092701930">
    <w:abstractNumId w:val="16"/>
  </w:num>
  <w:num w:numId="23" w16cid:durableId="359089347">
    <w:abstractNumId w:val="23"/>
  </w:num>
  <w:num w:numId="24" w16cid:durableId="1756514897">
    <w:abstractNumId w:val="30"/>
  </w:num>
  <w:num w:numId="25" w16cid:durableId="422343389">
    <w:abstractNumId w:val="12"/>
  </w:num>
  <w:num w:numId="26" w16cid:durableId="1269896067">
    <w:abstractNumId w:val="27"/>
  </w:num>
  <w:num w:numId="27" w16cid:durableId="943994082">
    <w:abstractNumId w:val="14"/>
  </w:num>
  <w:num w:numId="28" w16cid:durableId="1792358463">
    <w:abstractNumId w:val="25"/>
  </w:num>
  <w:num w:numId="29" w16cid:durableId="1461337301">
    <w:abstractNumId w:val="13"/>
  </w:num>
  <w:num w:numId="30" w16cid:durableId="1887528661">
    <w:abstractNumId w:val="29"/>
  </w:num>
  <w:num w:numId="31" w16cid:durableId="1873420737">
    <w:abstractNumId w:val="20"/>
  </w:num>
  <w:num w:numId="32" w16cid:durableId="160393769">
    <w:abstractNumId w:val="31"/>
  </w:num>
  <w:num w:numId="33" w16cid:durableId="169490211">
    <w:abstractNumId w:val="33"/>
  </w:num>
  <w:num w:numId="34" w16cid:durableId="1466922141">
    <w:abstractNumId w:val="34"/>
  </w:num>
  <w:num w:numId="35" w16cid:durableId="237206442">
    <w:abstractNumId w:val="17"/>
  </w:num>
  <w:num w:numId="36" w16cid:durableId="128713748">
    <w:abstractNumId w:val="18"/>
  </w:num>
  <w:num w:numId="37" w16cid:durableId="4445397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jnhorizontaal" w:val="cm"/>
    <w:docVar w:name="lijnverticaal" w:val="cm"/>
  </w:docVars>
  <w:rsids>
    <w:rsidRoot w:val="00E22825"/>
    <w:rsid w:val="00015D89"/>
    <w:rsid w:val="00016F93"/>
    <w:rsid w:val="000251A5"/>
    <w:rsid w:val="00030F2B"/>
    <w:rsid w:val="0003104B"/>
    <w:rsid w:val="00046E56"/>
    <w:rsid w:val="00070407"/>
    <w:rsid w:val="00073366"/>
    <w:rsid w:val="00075A72"/>
    <w:rsid w:val="00087420"/>
    <w:rsid w:val="00093F83"/>
    <w:rsid w:val="000B3151"/>
    <w:rsid w:val="000B7EE3"/>
    <w:rsid w:val="000C34F2"/>
    <w:rsid w:val="000C453B"/>
    <w:rsid w:val="000D3156"/>
    <w:rsid w:val="000D6659"/>
    <w:rsid w:val="000E33C8"/>
    <w:rsid w:val="000E45BB"/>
    <w:rsid w:val="000E77D3"/>
    <w:rsid w:val="000F2353"/>
    <w:rsid w:val="000F4833"/>
    <w:rsid w:val="00122E2E"/>
    <w:rsid w:val="001274F6"/>
    <w:rsid w:val="0013084B"/>
    <w:rsid w:val="00133423"/>
    <w:rsid w:val="0014061D"/>
    <w:rsid w:val="00141847"/>
    <w:rsid w:val="001579B9"/>
    <w:rsid w:val="00161E00"/>
    <w:rsid w:val="00175BC6"/>
    <w:rsid w:val="00190A67"/>
    <w:rsid w:val="00194293"/>
    <w:rsid w:val="00196EED"/>
    <w:rsid w:val="001A2024"/>
    <w:rsid w:val="001A336C"/>
    <w:rsid w:val="001A6522"/>
    <w:rsid w:val="001B78CB"/>
    <w:rsid w:val="001C385D"/>
    <w:rsid w:val="001D05F6"/>
    <w:rsid w:val="001D2596"/>
    <w:rsid w:val="001D76CB"/>
    <w:rsid w:val="002101B4"/>
    <w:rsid w:val="00212CB4"/>
    <w:rsid w:val="00217FB3"/>
    <w:rsid w:val="00220E7B"/>
    <w:rsid w:val="0023177D"/>
    <w:rsid w:val="00237197"/>
    <w:rsid w:val="0024085E"/>
    <w:rsid w:val="0024331A"/>
    <w:rsid w:val="00257F3F"/>
    <w:rsid w:val="0026417D"/>
    <w:rsid w:val="002708B4"/>
    <w:rsid w:val="0027371E"/>
    <w:rsid w:val="002835BD"/>
    <w:rsid w:val="00291F01"/>
    <w:rsid w:val="00292882"/>
    <w:rsid w:val="00295FA3"/>
    <w:rsid w:val="002A0FDC"/>
    <w:rsid w:val="002A49A3"/>
    <w:rsid w:val="002A5D36"/>
    <w:rsid w:val="002B6549"/>
    <w:rsid w:val="002C7D39"/>
    <w:rsid w:val="002D24BD"/>
    <w:rsid w:val="002E39ED"/>
    <w:rsid w:val="002F29F1"/>
    <w:rsid w:val="003102F9"/>
    <w:rsid w:val="003216D6"/>
    <w:rsid w:val="00330768"/>
    <w:rsid w:val="00334000"/>
    <w:rsid w:val="003374A9"/>
    <w:rsid w:val="003378E9"/>
    <w:rsid w:val="00341141"/>
    <w:rsid w:val="00343F78"/>
    <w:rsid w:val="003458D3"/>
    <w:rsid w:val="00346A20"/>
    <w:rsid w:val="00347D45"/>
    <w:rsid w:val="0036517D"/>
    <w:rsid w:val="0037349F"/>
    <w:rsid w:val="0037694C"/>
    <w:rsid w:val="00376BE0"/>
    <w:rsid w:val="0038238B"/>
    <w:rsid w:val="003A54C2"/>
    <w:rsid w:val="003A7321"/>
    <w:rsid w:val="003A753C"/>
    <w:rsid w:val="003B64B5"/>
    <w:rsid w:val="003C1146"/>
    <w:rsid w:val="003C1FF9"/>
    <w:rsid w:val="003C20AD"/>
    <w:rsid w:val="003E0721"/>
    <w:rsid w:val="003E2D87"/>
    <w:rsid w:val="003E3680"/>
    <w:rsid w:val="00402B0E"/>
    <w:rsid w:val="00416C2E"/>
    <w:rsid w:val="00421007"/>
    <w:rsid w:val="00424A05"/>
    <w:rsid w:val="004331CA"/>
    <w:rsid w:val="00434867"/>
    <w:rsid w:val="00435D33"/>
    <w:rsid w:val="0044743A"/>
    <w:rsid w:val="00447962"/>
    <w:rsid w:val="00447A35"/>
    <w:rsid w:val="0045030B"/>
    <w:rsid w:val="00471F7C"/>
    <w:rsid w:val="00476FAD"/>
    <w:rsid w:val="00482B28"/>
    <w:rsid w:val="00483204"/>
    <w:rsid w:val="00491DA1"/>
    <w:rsid w:val="00491E49"/>
    <w:rsid w:val="00493DB7"/>
    <w:rsid w:val="004957E8"/>
    <w:rsid w:val="004B153D"/>
    <w:rsid w:val="004C241A"/>
    <w:rsid w:val="004C40C1"/>
    <w:rsid w:val="004C5133"/>
    <w:rsid w:val="004D5243"/>
    <w:rsid w:val="004D7AB5"/>
    <w:rsid w:val="004E7D4E"/>
    <w:rsid w:val="004F285C"/>
    <w:rsid w:val="004F34FA"/>
    <w:rsid w:val="0051497E"/>
    <w:rsid w:val="00515EC4"/>
    <w:rsid w:val="0051751B"/>
    <w:rsid w:val="005423E3"/>
    <w:rsid w:val="00553279"/>
    <w:rsid w:val="00553574"/>
    <w:rsid w:val="005573BA"/>
    <w:rsid w:val="00565BCD"/>
    <w:rsid w:val="00574AA8"/>
    <w:rsid w:val="0058199D"/>
    <w:rsid w:val="00585B00"/>
    <w:rsid w:val="0059703A"/>
    <w:rsid w:val="005A1A3F"/>
    <w:rsid w:val="005B64C9"/>
    <w:rsid w:val="005C6AA5"/>
    <w:rsid w:val="005D05AA"/>
    <w:rsid w:val="005D6229"/>
    <w:rsid w:val="00611950"/>
    <w:rsid w:val="006211E4"/>
    <w:rsid w:val="00621912"/>
    <w:rsid w:val="00624814"/>
    <w:rsid w:val="006253F4"/>
    <w:rsid w:val="00626A45"/>
    <w:rsid w:val="0064447C"/>
    <w:rsid w:val="00650934"/>
    <w:rsid w:val="00655EA3"/>
    <w:rsid w:val="00663F14"/>
    <w:rsid w:val="0067239F"/>
    <w:rsid w:val="00680458"/>
    <w:rsid w:val="00690548"/>
    <w:rsid w:val="006967B9"/>
    <w:rsid w:val="006A1159"/>
    <w:rsid w:val="006B612E"/>
    <w:rsid w:val="006C092B"/>
    <w:rsid w:val="006D1717"/>
    <w:rsid w:val="006D3274"/>
    <w:rsid w:val="006E25B1"/>
    <w:rsid w:val="006F5E6C"/>
    <w:rsid w:val="0070758E"/>
    <w:rsid w:val="00715DBE"/>
    <w:rsid w:val="007162D4"/>
    <w:rsid w:val="00716413"/>
    <w:rsid w:val="00716463"/>
    <w:rsid w:val="007349D8"/>
    <w:rsid w:val="00737F9A"/>
    <w:rsid w:val="00741B3D"/>
    <w:rsid w:val="007431DF"/>
    <w:rsid w:val="00743D96"/>
    <w:rsid w:val="00745BAF"/>
    <w:rsid w:val="007465D5"/>
    <w:rsid w:val="00751E65"/>
    <w:rsid w:val="00762C28"/>
    <w:rsid w:val="00777DF1"/>
    <w:rsid w:val="00783C56"/>
    <w:rsid w:val="00784E75"/>
    <w:rsid w:val="00791E4C"/>
    <w:rsid w:val="00797A16"/>
    <w:rsid w:val="007A1EAF"/>
    <w:rsid w:val="007B33B8"/>
    <w:rsid w:val="007B50CE"/>
    <w:rsid w:val="007B5492"/>
    <w:rsid w:val="007C2B28"/>
    <w:rsid w:val="007C43D8"/>
    <w:rsid w:val="007D0236"/>
    <w:rsid w:val="007E2857"/>
    <w:rsid w:val="007E64DA"/>
    <w:rsid w:val="007E68C0"/>
    <w:rsid w:val="007F6AC6"/>
    <w:rsid w:val="00802BBA"/>
    <w:rsid w:val="00815EFA"/>
    <w:rsid w:val="00820268"/>
    <w:rsid w:val="0082422E"/>
    <w:rsid w:val="00827E36"/>
    <w:rsid w:val="0083250A"/>
    <w:rsid w:val="00841A35"/>
    <w:rsid w:val="00845BD0"/>
    <w:rsid w:val="00861087"/>
    <w:rsid w:val="00861601"/>
    <w:rsid w:val="008714D9"/>
    <w:rsid w:val="00875BDF"/>
    <w:rsid w:val="00876810"/>
    <w:rsid w:val="0088729C"/>
    <w:rsid w:val="00893884"/>
    <w:rsid w:val="008A5E08"/>
    <w:rsid w:val="008B5E8B"/>
    <w:rsid w:val="008C1D3B"/>
    <w:rsid w:val="008C2556"/>
    <w:rsid w:val="008C2FFD"/>
    <w:rsid w:val="008C71E8"/>
    <w:rsid w:val="008D1E9D"/>
    <w:rsid w:val="008D2ABB"/>
    <w:rsid w:val="008D5006"/>
    <w:rsid w:val="008F0CA2"/>
    <w:rsid w:val="008F1573"/>
    <w:rsid w:val="00912867"/>
    <w:rsid w:val="00914221"/>
    <w:rsid w:val="00914397"/>
    <w:rsid w:val="009171AB"/>
    <w:rsid w:val="009267BB"/>
    <w:rsid w:val="00937329"/>
    <w:rsid w:val="0094394E"/>
    <w:rsid w:val="00943ACB"/>
    <w:rsid w:val="0095119F"/>
    <w:rsid w:val="00952145"/>
    <w:rsid w:val="0096586C"/>
    <w:rsid w:val="00974091"/>
    <w:rsid w:val="0097717A"/>
    <w:rsid w:val="00983BC3"/>
    <w:rsid w:val="00987889"/>
    <w:rsid w:val="009B1EF5"/>
    <w:rsid w:val="009B4D3C"/>
    <w:rsid w:val="009C39A1"/>
    <w:rsid w:val="00A075BB"/>
    <w:rsid w:val="00A078AF"/>
    <w:rsid w:val="00A27027"/>
    <w:rsid w:val="00A36A50"/>
    <w:rsid w:val="00A45B63"/>
    <w:rsid w:val="00A52722"/>
    <w:rsid w:val="00A557FA"/>
    <w:rsid w:val="00A5587C"/>
    <w:rsid w:val="00A57134"/>
    <w:rsid w:val="00A71630"/>
    <w:rsid w:val="00A94E4F"/>
    <w:rsid w:val="00AA67A9"/>
    <w:rsid w:val="00AA7B58"/>
    <w:rsid w:val="00AB60FE"/>
    <w:rsid w:val="00AD5471"/>
    <w:rsid w:val="00AD55EA"/>
    <w:rsid w:val="00AD63F3"/>
    <w:rsid w:val="00AE0BF0"/>
    <w:rsid w:val="00B01D5D"/>
    <w:rsid w:val="00B02E53"/>
    <w:rsid w:val="00B07956"/>
    <w:rsid w:val="00B36669"/>
    <w:rsid w:val="00B372ED"/>
    <w:rsid w:val="00B40BDC"/>
    <w:rsid w:val="00B43CA2"/>
    <w:rsid w:val="00B52BFB"/>
    <w:rsid w:val="00B53EE0"/>
    <w:rsid w:val="00B60462"/>
    <w:rsid w:val="00B742B1"/>
    <w:rsid w:val="00B7726C"/>
    <w:rsid w:val="00B83692"/>
    <w:rsid w:val="00B908CE"/>
    <w:rsid w:val="00BB08E5"/>
    <w:rsid w:val="00BC0A64"/>
    <w:rsid w:val="00BC6C20"/>
    <w:rsid w:val="00C01418"/>
    <w:rsid w:val="00C03DF8"/>
    <w:rsid w:val="00C046AB"/>
    <w:rsid w:val="00C15BBC"/>
    <w:rsid w:val="00C16BAB"/>
    <w:rsid w:val="00C228D6"/>
    <w:rsid w:val="00C242E1"/>
    <w:rsid w:val="00C31923"/>
    <w:rsid w:val="00C32351"/>
    <w:rsid w:val="00C35F59"/>
    <w:rsid w:val="00C406A4"/>
    <w:rsid w:val="00C57640"/>
    <w:rsid w:val="00C67432"/>
    <w:rsid w:val="00C76BD1"/>
    <w:rsid w:val="00C90861"/>
    <w:rsid w:val="00CA023C"/>
    <w:rsid w:val="00CB75C6"/>
    <w:rsid w:val="00CC2547"/>
    <w:rsid w:val="00CC57D8"/>
    <w:rsid w:val="00CC73C2"/>
    <w:rsid w:val="00CD1618"/>
    <w:rsid w:val="00CD7258"/>
    <w:rsid w:val="00CD7406"/>
    <w:rsid w:val="00D27653"/>
    <w:rsid w:val="00D356AF"/>
    <w:rsid w:val="00D41D0A"/>
    <w:rsid w:val="00D44116"/>
    <w:rsid w:val="00D61850"/>
    <w:rsid w:val="00D67D8A"/>
    <w:rsid w:val="00D70BFC"/>
    <w:rsid w:val="00D72686"/>
    <w:rsid w:val="00D76ED8"/>
    <w:rsid w:val="00D84518"/>
    <w:rsid w:val="00DC6567"/>
    <w:rsid w:val="00DD6BF2"/>
    <w:rsid w:val="00DF44B7"/>
    <w:rsid w:val="00DF72E3"/>
    <w:rsid w:val="00E03B90"/>
    <w:rsid w:val="00E22825"/>
    <w:rsid w:val="00E23791"/>
    <w:rsid w:val="00E241B7"/>
    <w:rsid w:val="00E3600F"/>
    <w:rsid w:val="00E407E2"/>
    <w:rsid w:val="00E5522E"/>
    <w:rsid w:val="00E65BE2"/>
    <w:rsid w:val="00E66C6F"/>
    <w:rsid w:val="00E66D0A"/>
    <w:rsid w:val="00E721A3"/>
    <w:rsid w:val="00E80331"/>
    <w:rsid w:val="00E803DD"/>
    <w:rsid w:val="00E841C1"/>
    <w:rsid w:val="00E84CCA"/>
    <w:rsid w:val="00E87FEF"/>
    <w:rsid w:val="00E96803"/>
    <w:rsid w:val="00EA0955"/>
    <w:rsid w:val="00EB1AA2"/>
    <w:rsid w:val="00EB21CD"/>
    <w:rsid w:val="00EC3177"/>
    <w:rsid w:val="00ED087D"/>
    <w:rsid w:val="00ED0AAF"/>
    <w:rsid w:val="00ED3851"/>
    <w:rsid w:val="00ED6C77"/>
    <w:rsid w:val="00EE0A3F"/>
    <w:rsid w:val="00EE5CBB"/>
    <w:rsid w:val="00EF3F7D"/>
    <w:rsid w:val="00F13761"/>
    <w:rsid w:val="00F178E3"/>
    <w:rsid w:val="00F46C7B"/>
    <w:rsid w:val="00F538CC"/>
    <w:rsid w:val="00F6635E"/>
    <w:rsid w:val="00F80C43"/>
    <w:rsid w:val="00F93282"/>
    <w:rsid w:val="00F95006"/>
    <w:rsid w:val="00F957E7"/>
    <w:rsid w:val="00F979EC"/>
    <w:rsid w:val="00FA4262"/>
    <w:rsid w:val="00FB1DB0"/>
    <w:rsid w:val="00FB42D7"/>
    <w:rsid w:val="00FC2883"/>
    <w:rsid w:val="00FC2A31"/>
    <w:rsid w:val="00FE5EDB"/>
    <w:rsid w:val="00FF1F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42CC"/>
  <w15:docId w15:val="{BE7BD41C-058B-437D-8F05-894F6D2E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957E8"/>
    <w:pPr>
      <w:spacing w:line="284" w:lineRule="atLeast"/>
    </w:pPr>
    <w:rPr>
      <w:rFonts w:ascii="Arial" w:hAnsi="Arial"/>
      <w:color w:val="000000" w:themeColor="text1"/>
      <w:sz w:val="20"/>
    </w:rPr>
  </w:style>
  <w:style w:type="paragraph" w:styleId="Kop1">
    <w:name w:val="heading 1"/>
    <w:basedOn w:val="Standaard"/>
    <w:next w:val="Standaard"/>
    <w:qFormat/>
    <w:rsid w:val="005E0889"/>
    <w:pPr>
      <w:keepNext/>
      <w:spacing w:before="284" w:line="284" w:lineRule="exact"/>
      <w:outlineLvl w:val="0"/>
    </w:pPr>
    <w:rPr>
      <w:rFonts w:cs="Arial"/>
      <w:b/>
      <w:bCs/>
      <w:kern w:val="32"/>
      <w:szCs w:val="32"/>
    </w:rPr>
  </w:style>
  <w:style w:type="paragraph" w:styleId="Kop2">
    <w:name w:val="heading 2"/>
    <w:basedOn w:val="Standaard"/>
    <w:next w:val="Standaard"/>
    <w:link w:val="Kop2Char"/>
    <w:rsid w:val="00FC2A31"/>
    <w:pPr>
      <w:keepNext/>
      <w:keepLines/>
      <w:spacing w:before="200"/>
      <w:outlineLvl w:val="1"/>
    </w:pPr>
    <w:rPr>
      <w:rFonts w:eastAsiaTheme="majorEastAsia" w:cstheme="majorBidi"/>
      <w:b/>
      <w:bCs/>
      <w:color w:val="5BC5F2"/>
      <w:szCs w:val="26"/>
    </w:rPr>
  </w:style>
  <w:style w:type="paragraph" w:styleId="Kop3">
    <w:name w:val="heading 3"/>
    <w:basedOn w:val="Standaard"/>
    <w:next w:val="Standaard"/>
    <w:link w:val="Kop3Char"/>
    <w:rsid w:val="00FC2A31"/>
    <w:pPr>
      <w:keepNext/>
      <w:keepLines/>
      <w:spacing w:before="200"/>
      <w:outlineLvl w:val="2"/>
    </w:pPr>
    <w:rPr>
      <w:rFonts w:eastAsiaTheme="majorEastAsia" w:cstheme="majorBidi"/>
      <w:b/>
      <w:bCs/>
      <w:color w:val="EE8027"/>
    </w:rPr>
  </w:style>
  <w:style w:type="paragraph" w:styleId="Kop4">
    <w:name w:val="heading 4"/>
    <w:basedOn w:val="Standaard"/>
    <w:next w:val="Standaard"/>
    <w:link w:val="Kop4Char"/>
    <w:rsid w:val="00FC288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E3E0A" w:themeColor="accent1" w:themeShade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autoRedefine/>
    <w:rsid w:val="001274F6"/>
    <w:pPr>
      <w:tabs>
        <w:tab w:val="center" w:pos="4536"/>
        <w:tab w:val="right" w:pos="9072"/>
      </w:tabs>
    </w:pPr>
    <w:rPr>
      <w:rFonts w:ascii="Open Sans" w:hAnsi="Open Sans" w:cs="Open Sans"/>
      <w:bCs/>
      <w:szCs w:val="20"/>
    </w:rPr>
  </w:style>
  <w:style w:type="paragraph" w:styleId="Voettekst">
    <w:name w:val="footer"/>
    <w:basedOn w:val="Standaard"/>
    <w:rsid w:val="000A7AC4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basedOn w:val="Standaardalinea-lettertype"/>
    <w:rsid w:val="007431DF"/>
    <w:rPr>
      <w:rFonts w:ascii="Arial" w:hAnsi="Arial"/>
      <w:sz w:val="20"/>
    </w:rPr>
  </w:style>
  <w:style w:type="paragraph" w:customStyle="1" w:styleId="ColofonKop">
    <w:name w:val="_ColofonKop"/>
    <w:basedOn w:val="Standaard"/>
    <w:next w:val="Colofontekst"/>
    <w:link w:val="ColofonKopChar"/>
    <w:rsid w:val="004957E8"/>
    <w:pPr>
      <w:spacing w:before="284" w:line="284" w:lineRule="exact"/>
    </w:pPr>
    <w:rPr>
      <w:b/>
      <w:color w:val="11275E"/>
      <w:szCs w:val="20"/>
    </w:rPr>
  </w:style>
  <w:style w:type="paragraph" w:customStyle="1" w:styleId="Colofontekst">
    <w:name w:val="_Colofontekst"/>
    <w:basedOn w:val="Standaard"/>
    <w:rsid w:val="004E7D4E"/>
    <w:pPr>
      <w:spacing w:line="284" w:lineRule="exact"/>
    </w:pPr>
    <w:rPr>
      <w:szCs w:val="16"/>
    </w:rPr>
  </w:style>
  <w:style w:type="paragraph" w:styleId="Inhopg1">
    <w:name w:val="toc 1"/>
    <w:basedOn w:val="Standaard"/>
    <w:next w:val="Standaard"/>
    <w:autoRedefine/>
    <w:semiHidden/>
    <w:rsid w:val="001274F6"/>
    <w:pPr>
      <w:framePr w:hSpace="142" w:wrap="around" w:vAnchor="page" w:hAnchor="page" w:x="745" w:y="5999"/>
      <w:spacing w:line="260" w:lineRule="atLeast"/>
    </w:pPr>
    <w:rPr>
      <w:b/>
      <w:color w:val="000000"/>
    </w:rPr>
  </w:style>
  <w:style w:type="table" w:styleId="Tabelraster">
    <w:name w:val="Table Grid"/>
    <w:basedOn w:val="Standaardtabel"/>
    <w:rsid w:val="00ED3434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Nieuwsbrief">
    <w:name w:val="_TitelNieuwsbrief"/>
    <w:basedOn w:val="Standaard"/>
    <w:next w:val="Standaard"/>
    <w:rsid w:val="00FF1FC0"/>
    <w:pPr>
      <w:spacing w:after="284" w:line="425" w:lineRule="exact"/>
    </w:pPr>
    <w:rPr>
      <w:b/>
      <w:color w:val="FFFFFF" w:themeColor="background1"/>
      <w:sz w:val="38"/>
      <w:szCs w:val="28"/>
      <w:lang w:val="en-GB"/>
    </w:rPr>
  </w:style>
  <w:style w:type="paragraph" w:customStyle="1" w:styleId="Attentietekst">
    <w:name w:val="_Attentietekst"/>
    <w:basedOn w:val="Standaard"/>
    <w:next w:val="Standaard"/>
    <w:rsid w:val="003877FF"/>
    <w:pPr>
      <w:spacing w:line="240" w:lineRule="exact"/>
    </w:pPr>
    <w:rPr>
      <w:b/>
      <w:i/>
      <w:color w:val="F1560B"/>
      <w:lang w:val="en-GB"/>
    </w:rPr>
  </w:style>
  <w:style w:type="paragraph" w:customStyle="1" w:styleId="Opsomming">
    <w:name w:val="_Opsomming"/>
    <w:basedOn w:val="Standaard"/>
    <w:rsid w:val="003877FF"/>
    <w:pPr>
      <w:numPr>
        <w:numId w:val="2"/>
      </w:numPr>
      <w:tabs>
        <w:tab w:val="left" w:pos="170"/>
      </w:tabs>
      <w:ind w:left="170" w:hanging="170"/>
    </w:pPr>
    <w:rPr>
      <w:lang w:val="en-GB"/>
    </w:rPr>
  </w:style>
  <w:style w:type="paragraph" w:customStyle="1" w:styleId="Letop">
    <w:name w:val="_Letop"/>
    <w:basedOn w:val="Standaard"/>
    <w:rsid w:val="003877FF"/>
    <w:rPr>
      <w:b/>
      <w:lang w:val="en-GB"/>
    </w:rPr>
  </w:style>
  <w:style w:type="paragraph" w:customStyle="1" w:styleId="Bijschrift">
    <w:name w:val="_Bijschrift"/>
    <w:basedOn w:val="Standaard"/>
    <w:rsid w:val="00105305"/>
    <w:rPr>
      <w:sz w:val="16"/>
      <w:lang w:val="en-GB"/>
    </w:rPr>
  </w:style>
  <w:style w:type="paragraph" w:customStyle="1" w:styleId="Adresgegevens">
    <w:name w:val="Adresgegevens"/>
    <w:qFormat/>
    <w:rsid w:val="0024331A"/>
    <w:pPr>
      <w:framePr w:hSpace="142" w:wrap="around" w:vAnchor="page" w:hAnchor="margin" w:y="3120"/>
      <w:spacing w:line="360" w:lineRule="auto"/>
      <w:suppressOverlap/>
      <w:jc w:val="both"/>
    </w:pPr>
    <w:rPr>
      <w:rFonts w:ascii="Arial" w:hAnsi="Arial" w:cs="Calibri"/>
      <w:color w:val="000000" w:themeColor="text1"/>
      <w:sz w:val="18"/>
      <w:szCs w:val="26"/>
      <w:shd w:val="clear" w:color="auto" w:fill="FFFFFF"/>
    </w:rPr>
  </w:style>
  <w:style w:type="paragraph" w:customStyle="1" w:styleId="Titelnieuwsbrief0">
    <w:name w:val="Titel nieuwsbrief"/>
    <w:basedOn w:val="TitelNieuwsbrief"/>
    <w:autoRedefine/>
    <w:qFormat/>
    <w:rsid w:val="00FC2A31"/>
    <w:pPr>
      <w:spacing w:line="240" w:lineRule="auto"/>
    </w:pPr>
  </w:style>
  <w:style w:type="table" w:styleId="Donkerelijst-accent1">
    <w:name w:val="Dark List Accent 1"/>
    <w:aliases w:val="Donkere lijst - Portaal"/>
    <w:basedOn w:val="Standaardtabel"/>
    <w:uiPriority w:val="70"/>
    <w:rsid w:val="002708B4"/>
    <w:rPr>
      <w:rFonts w:asciiTheme="minorHAnsi" w:eastAsiaTheme="minorHAnsi" w:hAnsiTheme="minorHAnsi" w:cstheme="minorBidi"/>
      <w:color w:val="000000" w:themeColor="text1"/>
      <w:szCs w:val="22"/>
    </w:rPr>
    <w:tblPr>
      <w:tblStyleRowBandSize w:val="1"/>
      <w:tblStyleColBandSize w:val="1"/>
      <w:tblBorders>
        <w:top w:val="single" w:sz="4" w:space="0" w:color="EBEBEB"/>
        <w:left w:val="single" w:sz="4" w:space="0" w:color="EBEBEB"/>
        <w:bottom w:val="single" w:sz="4" w:space="0" w:color="EBEBEB"/>
        <w:right w:val="single" w:sz="4" w:space="0" w:color="EBEBEB"/>
        <w:insideV w:val="single" w:sz="4" w:space="0" w:color="EBEBEB"/>
      </w:tblBorders>
    </w:tblPr>
    <w:tcPr>
      <w:shd w:val="clear" w:color="auto" w:fill="EBEBEB"/>
    </w:tcPr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BC5F2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2907" w:themeFill="accent1" w:themeFillShade="7F"/>
      </w:tcPr>
    </w:tblStylePr>
    <w:tblStylePr w:type="firstCol">
      <w:tblPr/>
      <w:tcPr>
        <w:shd w:val="clear" w:color="auto" w:fill="5BC5F2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3E0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3E0A" w:themeFill="accent1" w:themeFillShade="BF"/>
      </w:tcPr>
    </w:tblStylePr>
    <w:tblStylePr w:type="band1Horz">
      <w:tblPr/>
      <w:tcPr>
        <w:shd w:val="clear" w:color="auto" w:fill="FFFFFF" w:themeFill="background1"/>
      </w:tcPr>
    </w:tblStylePr>
  </w:style>
  <w:style w:type="character" w:customStyle="1" w:styleId="Kop2Char">
    <w:name w:val="Kop 2 Char"/>
    <w:basedOn w:val="Standaardalinea-lettertype"/>
    <w:link w:val="Kop2"/>
    <w:rsid w:val="00FC2A31"/>
    <w:rPr>
      <w:rFonts w:ascii="Arial" w:eastAsiaTheme="majorEastAsia" w:hAnsi="Arial" w:cstheme="majorBidi"/>
      <w:b/>
      <w:bCs/>
      <w:color w:val="5BC5F2"/>
      <w:sz w:val="20"/>
      <w:szCs w:val="26"/>
    </w:rPr>
  </w:style>
  <w:style w:type="character" w:customStyle="1" w:styleId="Kop3Char">
    <w:name w:val="Kop 3 Char"/>
    <w:basedOn w:val="Standaardalinea-lettertype"/>
    <w:link w:val="Kop3"/>
    <w:rsid w:val="00FC2A31"/>
    <w:rPr>
      <w:rFonts w:ascii="Arial" w:eastAsiaTheme="majorEastAsia" w:hAnsi="Arial" w:cstheme="majorBidi"/>
      <w:b/>
      <w:bCs/>
      <w:color w:val="EE8027"/>
      <w:sz w:val="20"/>
    </w:rPr>
  </w:style>
  <w:style w:type="character" w:customStyle="1" w:styleId="ColofonKopChar">
    <w:name w:val="_ColofonKop Char"/>
    <w:basedOn w:val="Standaardalinea-lettertype"/>
    <w:link w:val="ColofonKop"/>
    <w:rsid w:val="004957E8"/>
    <w:rPr>
      <w:rFonts w:ascii="Arial" w:hAnsi="Arial"/>
      <w:b/>
      <w:color w:val="11275E"/>
      <w:sz w:val="20"/>
      <w:szCs w:val="20"/>
    </w:rPr>
  </w:style>
  <w:style w:type="paragraph" w:customStyle="1" w:styleId="TitelnieuwsbriefHAH">
    <w:name w:val="Titel nieuwsbrief HAH"/>
    <w:basedOn w:val="Titelnieuwsbrief0"/>
    <w:qFormat/>
    <w:rsid w:val="00AD63F3"/>
    <w:rPr>
      <w:sz w:val="72"/>
      <w:lang w:val="nl-NL"/>
    </w:rPr>
  </w:style>
  <w:style w:type="paragraph" w:styleId="Index2">
    <w:name w:val="index 2"/>
    <w:basedOn w:val="Standaard"/>
    <w:next w:val="Standaard"/>
    <w:autoRedefine/>
    <w:rsid w:val="00AD63F3"/>
    <w:pPr>
      <w:spacing w:line="240" w:lineRule="auto"/>
      <w:ind w:left="400" w:hanging="200"/>
    </w:pPr>
  </w:style>
  <w:style w:type="character" w:styleId="Hyperlink">
    <w:name w:val="Hyperlink"/>
    <w:basedOn w:val="Standaardalinea-lettertype"/>
    <w:unhideWhenUsed/>
    <w:rsid w:val="005C6AA5"/>
    <w:rPr>
      <w:color w:val="5BC5F2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6AA5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2A5D36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67239F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67239F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7239F"/>
    <w:rPr>
      <w:rFonts w:ascii="Arial" w:hAnsi="Arial"/>
      <w:color w:val="000000" w:themeColor="text1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7239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7239F"/>
    <w:rPr>
      <w:rFonts w:ascii="Arial" w:hAnsi="Arial"/>
      <w:b/>
      <w:bCs/>
      <w:color w:val="000000" w:themeColor="text1"/>
      <w:sz w:val="20"/>
      <w:szCs w:val="20"/>
    </w:rPr>
  </w:style>
  <w:style w:type="paragraph" w:styleId="Revisie">
    <w:name w:val="Revision"/>
    <w:hidden/>
    <w:semiHidden/>
    <w:rsid w:val="00FB42D7"/>
    <w:rPr>
      <w:rFonts w:ascii="Arial" w:hAnsi="Arial"/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rsid w:val="00FC2883"/>
    <w:rPr>
      <w:rFonts w:asciiTheme="majorHAnsi" w:eastAsiaTheme="majorEastAsia" w:hAnsiTheme="majorHAnsi" w:cstheme="majorBidi"/>
      <w:i/>
      <w:iCs/>
      <w:color w:val="AE3E0A" w:themeColor="accent1" w:themeShade="BF"/>
      <w:sz w:val="20"/>
    </w:rPr>
  </w:style>
  <w:style w:type="paragraph" w:styleId="Normaalweb">
    <w:name w:val="Normal (Web)"/>
    <w:basedOn w:val="Standaard"/>
    <w:semiHidden/>
    <w:unhideWhenUsed/>
    <w:rsid w:val="001D2596"/>
    <w:rPr>
      <w:rFonts w:ascii="Times New Roman" w:hAnsi="Times New Roman"/>
      <w:sz w:val="24"/>
    </w:rPr>
  </w:style>
  <w:style w:type="paragraph" w:styleId="Geenafstand">
    <w:name w:val="No Spacing"/>
    <w:uiPriority w:val="1"/>
    <w:qFormat/>
    <w:rsid w:val="008C2556"/>
    <w:rPr>
      <w:rFonts w:ascii="Arial" w:eastAsiaTheme="minorHAnsi" w:hAnsi="Arial" w:cstheme="minorBidi"/>
      <w:kern w:val="2"/>
      <w:sz w:val="20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cid:image001.jpg@01DB0903.00411A20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jpeg"/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SSCH\OneDrive%20-%20Stichting%20Portaal\Documenten\Sjabloon%20nieuwsbrief%20aan%20huis.dotm" TargetMode="External"/></Relationships>
</file>

<file path=word/theme/theme1.xml><?xml version="1.0" encoding="utf-8"?>
<a:theme xmlns:a="http://schemas.openxmlformats.org/drawingml/2006/main" name="Office-thema">
  <a:themeElements>
    <a:clrScheme name="Portaal">
      <a:dk1>
        <a:srgbClr val="000000"/>
      </a:dk1>
      <a:lt1>
        <a:srgbClr val="FFFFFF"/>
      </a:lt1>
      <a:dk2>
        <a:srgbClr val="11275E"/>
      </a:dk2>
      <a:lt2>
        <a:srgbClr val="F5EFDF"/>
      </a:lt2>
      <a:accent1>
        <a:srgbClr val="E9530E"/>
      </a:accent1>
      <a:accent2>
        <a:srgbClr val="5BC5F2"/>
      </a:accent2>
      <a:accent3>
        <a:srgbClr val="932B90"/>
      </a:accent3>
      <a:accent4>
        <a:srgbClr val="F9C801"/>
      </a:accent4>
      <a:accent5>
        <a:srgbClr val="FF97C3"/>
      </a:accent5>
      <a:accent6>
        <a:srgbClr val="BBDFD0"/>
      </a:accent6>
      <a:hlink>
        <a:srgbClr val="5BC5F2"/>
      </a:hlink>
      <a:folHlink>
        <a:srgbClr val="11275E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2a560a-0f7f-4a88-ba63-f6f2d669b68c">
      <Terms xmlns="http://schemas.microsoft.com/office/infopath/2007/PartnerControls"/>
    </lcf76f155ced4ddcb4097134ff3c332f>
    <TaxCatchAll xmlns="467c722a-f6f4-4dfe-b0fa-01121142efce" xsi:nil="true"/>
    <Renovatie xmlns="ea2a560a-0f7f-4a88-ba63-f6f2d669b6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953E11B51E449BFD3536A0FB25A64" ma:contentTypeVersion="18" ma:contentTypeDescription="Een nieuw document maken." ma:contentTypeScope="" ma:versionID="a7bf3088cc3074dad6ddbabafea5385f">
  <xsd:schema xmlns:xsd="http://www.w3.org/2001/XMLSchema" xmlns:xs="http://www.w3.org/2001/XMLSchema" xmlns:p="http://schemas.microsoft.com/office/2006/metadata/properties" xmlns:ns2="ea2a560a-0f7f-4a88-ba63-f6f2d669b68c" xmlns:ns3="0b6b3523-d54f-4944-bc3a-5c9d3da6f4c6" xmlns:ns4="467c722a-f6f4-4dfe-b0fa-01121142efce" targetNamespace="http://schemas.microsoft.com/office/2006/metadata/properties" ma:root="true" ma:fieldsID="133706545fe8f5ed4e7fa8bed13cbfa6" ns2:_="" ns3:_="" ns4:_="">
    <xsd:import namespace="ea2a560a-0f7f-4a88-ba63-f6f2d669b68c"/>
    <xsd:import namespace="0b6b3523-d54f-4944-bc3a-5c9d3da6f4c6"/>
    <xsd:import namespace="467c722a-f6f4-4dfe-b0fa-01121142ef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Renovati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a560a-0f7f-4a88-ba63-f6f2d669b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b2ad6ac-9556-4ed2-a2f1-30057fc5af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novatie" ma:index="24" nillable="true" ma:displayName="Renovatie" ma:format="Dropdown" ma:list="4306136e-a2e0-4fd5-84e1-5f501b1c72f4" ma:internalName="Renovatie" ma:showField="Title">
      <xsd:simpleType>
        <xsd:restriction base="dms:Lookup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b3523-d54f-4944-bc3a-5c9d3da6f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c722a-f6f4-4dfe-b0fa-01121142efc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0c5d1bd-2e31-4e9d-9375-3c1cfc6d2e6a}" ma:internalName="TaxCatchAll" ma:showField="CatchAllData" ma:web="0b6b3523-d54f-4944-bc3a-5c9d3da6f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39C8CA-B1AE-48C6-A804-47F22BC932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D369C1-F1CA-4BCB-9102-26053E6615CB}">
  <ds:schemaRefs>
    <ds:schemaRef ds:uri="http://schemas.microsoft.com/office/2006/metadata/properties"/>
    <ds:schemaRef ds:uri="http://schemas.microsoft.com/office/infopath/2007/PartnerControls"/>
    <ds:schemaRef ds:uri="ea2a560a-0f7f-4a88-ba63-f6f2d669b68c"/>
    <ds:schemaRef ds:uri="467c722a-f6f4-4dfe-b0fa-01121142efce"/>
  </ds:schemaRefs>
</ds:datastoreItem>
</file>

<file path=customXml/itemProps3.xml><?xml version="1.0" encoding="utf-8"?>
<ds:datastoreItem xmlns:ds="http://schemas.openxmlformats.org/officeDocument/2006/customXml" ds:itemID="{893047E1-2C38-4FB4-8E4E-B681BEAFA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2a560a-0f7f-4a88-ba63-f6f2d669b68c"/>
    <ds:schemaRef ds:uri="0b6b3523-d54f-4944-bc3a-5c9d3da6f4c6"/>
    <ds:schemaRef ds:uri="467c722a-f6f4-4dfe-b0fa-01121142ef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AD3C91-7360-4127-B15F-2967BF427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nieuwsbrief aan huis</Template>
  <TotalTime>37</TotalTime>
  <Pages>2</Pages>
  <Words>522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Portaal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Schipper, Jiske</dc:creator>
  <cp:lastModifiedBy>Lucas, Ramon</cp:lastModifiedBy>
  <cp:revision>4</cp:revision>
  <cp:lastPrinted>2025-08-29T06:19:00Z</cp:lastPrinted>
  <dcterms:created xsi:type="dcterms:W3CDTF">2026-05-20T13:26:00Z</dcterms:created>
  <dcterms:modified xsi:type="dcterms:W3CDTF">2026-05-20T13:57:00Z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0x010100433953E11B51E449BFD3536A0FB25A64</vt:lpwstr>
  </property>
  <property fmtid="{D5CDD505-2E9C-101B-9397-08002B2CF9AE}" pid="3" name="SjabloonVersieDatum">
    <vt:filetime>2010-07-01T22:00:00Z</vt:filetime>
  </property>
  <property fmtid="{D5CDD505-2E9C-101B-9397-08002B2CF9AE}" pid="4" name="EmpireWLDocGuid">
    <vt:lpwstr>{20A9EFF5-ADE2-4C98-ABFF-44737FC711CB}</vt:lpwstr>
  </property>
  <property fmtid="{D5CDD505-2E9C-101B-9397-08002B2CF9AE}" pid="5" name="MediaServiceImageTags">
    <vt:lpwstr/>
  </property>
</Properties>
</file>